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406" w:rsidRDefault="008A1406" w:rsidP="00E53B92">
      <w:pPr>
        <w:jc w:val="center"/>
        <w:rPr>
          <w:rFonts w:ascii="Calibri" w:hAnsi="Calibri" w:cs="Arial"/>
          <w:b/>
          <w:shadow/>
          <w:color w:val="00B050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744pt;margin-top:152.4pt;width:479.35pt;height:58.1pt;z-index:251658240" strokecolor="white">
            <v:textbox style="mso-next-textbox:#_x0000_s1036">
              <w:txbxContent>
                <w:p w:rsidR="008A1406" w:rsidRPr="006D6269" w:rsidRDefault="008A1406" w:rsidP="006D6269">
                  <w:pPr>
                    <w:jc w:val="center"/>
                    <w:rPr>
                      <w:rFonts w:ascii="Arial Rounded MT Bold" w:hAnsi="Arial Rounded MT Bold"/>
                      <w:color w:val="FF0000"/>
                      <w:sz w:val="72"/>
                    </w:rPr>
                  </w:pPr>
                  <w:r w:rsidRPr="006D6269">
                    <w:rPr>
                      <w:rFonts w:ascii="Arial Rounded MT Bold" w:hAnsi="Arial Rounded MT Bold"/>
                      <w:color w:val="FF0000"/>
                      <w:sz w:val="72"/>
                    </w:rPr>
                    <w:t>FORMULÁRIO</w:t>
                  </w:r>
                </w:p>
              </w:txbxContent>
            </v:textbox>
          </v:shape>
        </w:pict>
      </w:r>
      <w:r>
        <w:rPr>
          <w:rFonts w:ascii="Calibri" w:hAnsi="Calibri" w:cs="Arial"/>
          <w:b/>
          <w:shadow/>
          <w:color w:val="00B050"/>
          <w:sz w:val="32"/>
          <w:szCs w:val="32"/>
        </w:rPr>
        <w:t xml:space="preserve">SEGUNDA </w:t>
      </w:r>
      <w:r w:rsidRPr="009C797E">
        <w:rPr>
          <w:rFonts w:ascii="Calibri" w:hAnsi="Calibri" w:cs="Arial"/>
          <w:b/>
          <w:shadow/>
          <w:color w:val="00B050"/>
          <w:sz w:val="32"/>
          <w:szCs w:val="32"/>
        </w:rPr>
        <w:t>SEMANA MUNDIAL DA SEGURANÇA RODOVIÁRIA</w:t>
      </w:r>
    </w:p>
    <w:p w:rsidR="008A1406" w:rsidRDefault="008A1406" w:rsidP="00E53B92">
      <w:pPr>
        <w:jc w:val="center"/>
        <w:rPr>
          <w:rFonts w:ascii="Calibri" w:hAnsi="Calibri" w:cs="Arial"/>
          <w:b/>
          <w:shadow/>
          <w:color w:val="00B050"/>
          <w:sz w:val="32"/>
          <w:szCs w:val="32"/>
        </w:rPr>
      </w:pPr>
      <w:smartTag w:uri="urn:schemas-microsoft-com:office:smarttags" w:element="metricconverter">
        <w:smartTagPr>
          <w:attr w:name="ProductID" w:val="6 a"/>
        </w:smartTagPr>
        <w:r>
          <w:rPr>
            <w:rFonts w:ascii="Calibri" w:hAnsi="Calibri" w:cs="Arial"/>
            <w:b/>
            <w:shadow/>
            <w:color w:val="00B050"/>
            <w:sz w:val="32"/>
            <w:szCs w:val="32"/>
          </w:rPr>
          <w:t>6 a</w:t>
        </w:r>
      </w:smartTag>
      <w:r>
        <w:rPr>
          <w:rFonts w:ascii="Calibri" w:hAnsi="Calibri" w:cs="Arial"/>
          <w:b/>
          <w:shadow/>
          <w:color w:val="00B050"/>
          <w:sz w:val="32"/>
          <w:szCs w:val="32"/>
        </w:rPr>
        <w:t xml:space="preserve"> 12 maio de 2013</w:t>
      </w:r>
    </w:p>
    <w:p w:rsidR="008A1406" w:rsidRPr="009C797E" w:rsidRDefault="008A1406" w:rsidP="00410D78">
      <w:pPr>
        <w:pStyle w:val="Title"/>
        <w:ind w:right="459"/>
        <w:rPr>
          <w:rFonts w:ascii="Calibri" w:hAnsi="Calibri" w:cs="Arial"/>
          <w:bCs/>
          <w:smallCaps/>
          <w:imprint/>
          <w:color w:val="00B050"/>
          <w:sz w:val="22"/>
          <w:szCs w:val="32"/>
        </w:rPr>
      </w:pPr>
      <w:r w:rsidRPr="009C797E">
        <w:rPr>
          <w:rFonts w:ascii="Calibri" w:hAnsi="Calibri" w:cs="Arial"/>
          <w:bCs/>
          <w:smallCaps/>
          <w:imprint/>
          <w:color w:val="00B050"/>
          <w:sz w:val="22"/>
          <w:szCs w:val="32"/>
        </w:rPr>
        <w:t>no âmbito da Década de Ação pela Segurança no Trânsito, 2011-2020</w:t>
      </w:r>
    </w:p>
    <w:p w:rsidR="008A1406" w:rsidRPr="009C797E" w:rsidRDefault="008A1406" w:rsidP="00410D78">
      <w:pPr>
        <w:autoSpaceDE w:val="0"/>
        <w:autoSpaceDN w:val="0"/>
        <w:adjustRightInd w:val="0"/>
        <w:spacing w:before="120" w:after="120"/>
        <w:ind w:left="-425" w:right="142"/>
        <w:jc w:val="center"/>
        <w:outlineLvl w:val="0"/>
        <w:rPr>
          <w:rFonts w:ascii="Calibri" w:hAnsi="Calibri" w:cs="Arial"/>
          <w:b/>
          <w:bCs/>
          <w:smallCaps/>
          <w:imprint/>
          <w:color w:val="808080"/>
          <w:sz w:val="32"/>
          <w:szCs w:val="32"/>
        </w:rPr>
      </w:pPr>
      <w:r>
        <w:rPr>
          <w:rFonts w:ascii="Calibri" w:hAnsi="Calibri" w:cs="Arial"/>
          <w:b/>
          <w:bCs/>
          <w:smallCaps/>
          <w:imprint/>
          <w:color w:val="808080"/>
          <w:sz w:val="32"/>
          <w:szCs w:val="32"/>
        </w:rPr>
        <w:t>REGISTO NACIONAL DE INICIATIVAS</w:t>
      </w:r>
    </w:p>
    <w:tbl>
      <w:tblPr>
        <w:tblW w:w="0" w:type="auto"/>
        <w:tblBorders>
          <w:top w:val="single" w:sz="8" w:space="0" w:color="9BBB59"/>
          <w:bottom w:val="single" w:sz="8" w:space="0" w:color="9BBB59"/>
        </w:tblBorders>
        <w:tblLook w:val="00A0"/>
      </w:tblPr>
      <w:tblGrid>
        <w:gridCol w:w="9853"/>
      </w:tblGrid>
      <w:tr w:rsidR="008A1406" w:rsidRPr="00F17FA9" w:rsidTr="007432AB">
        <w:trPr>
          <w:trHeight w:val="340"/>
        </w:trPr>
        <w:tc>
          <w:tcPr>
            <w:tcW w:w="10301" w:type="dxa"/>
            <w:tcBorders>
              <w:top w:val="single" w:sz="8" w:space="0" w:color="9BBB59"/>
              <w:left w:val="nil"/>
              <w:bottom w:val="single" w:sz="12" w:space="0" w:color="auto"/>
              <w:right w:val="nil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</w:rPr>
            </w:pP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Designação da Iniciativa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 xml:space="preserve">* </w:t>
            </w:r>
          </w:p>
        </w:tc>
      </w:tr>
      <w:bookmarkStart w:id="0" w:name="Texto2"/>
      <w:tr w:rsidR="008A1406" w:rsidRPr="00F17FA9" w:rsidTr="007432AB">
        <w:trPr>
          <w:trHeight w:val="340"/>
        </w:trPr>
        <w:tc>
          <w:tcPr>
            <w:tcW w:w="10301" w:type="dxa"/>
            <w:tcBorders>
              <w:top w:val="single" w:sz="12" w:space="0" w:color="auto"/>
              <w:left w:val="nil"/>
              <w:bottom w:val="single" w:sz="8" w:space="0" w:color="9BBB59"/>
              <w:right w:val="nil"/>
            </w:tcBorders>
            <w:shd w:val="clear" w:color="auto" w:fill="E6EED5"/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</w:rPr>
            </w:pPr>
            <w:r w:rsidRPr="00305580">
              <w:rPr>
                <w:rFonts w:ascii="Calibri" w:hAnsi="Calibri" w:cs="Arial"/>
                <w:b/>
                <w:bCs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05580">
              <w:rPr>
                <w:rFonts w:ascii="Calibri" w:hAnsi="Calibri" w:cs="Arial"/>
                <w:b/>
                <w:bCs/>
                <w:sz w:val="22"/>
                <w:szCs w:val="22"/>
              </w:rPr>
              <w:instrText xml:space="preserve"> FORMTEXT </w:instrText>
            </w:r>
            <w:r w:rsidRPr="00305580">
              <w:rPr>
                <w:rFonts w:ascii="Calibri" w:hAnsi="Calibri" w:cs="Arial"/>
                <w:b/>
                <w:bCs/>
                <w:sz w:val="22"/>
                <w:szCs w:val="22"/>
              </w:rPr>
            </w:r>
            <w:r w:rsidRPr="00305580">
              <w:rPr>
                <w:rFonts w:ascii="Calibri" w:hAnsi="Calibri" w:cs="Arial"/>
                <w:b/>
                <w:bCs/>
                <w:sz w:val="22"/>
                <w:szCs w:val="22"/>
              </w:rPr>
              <w:fldChar w:fldCharType="separate"/>
            </w:r>
            <w:r w:rsidRPr="00305580">
              <w:rPr>
                <w:rFonts w:ascii="Arial Rounded MT Bold" w:hAnsi="Arial Rounded MT Bold" w:cs="Arial"/>
                <w:b/>
                <w:bCs/>
                <w:noProof/>
                <w:sz w:val="22"/>
                <w:szCs w:val="22"/>
              </w:rPr>
              <w:t> </w:t>
            </w:r>
            <w:r w:rsidRPr="00305580">
              <w:rPr>
                <w:rFonts w:ascii="Arial Rounded MT Bold" w:hAnsi="Arial Rounded MT Bold" w:cs="Arial"/>
                <w:b/>
                <w:bCs/>
                <w:noProof/>
                <w:sz w:val="22"/>
                <w:szCs w:val="22"/>
              </w:rPr>
              <w:t> </w:t>
            </w:r>
            <w:r w:rsidRPr="00305580">
              <w:rPr>
                <w:rFonts w:ascii="Arial Rounded MT Bold" w:hAnsi="Arial Rounded MT Bold" w:cs="Arial"/>
                <w:b/>
                <w:bCs/>
                <w:noProof/>
                <w:sz w:val="22"/>
                <w:szCs w:val="22"/>
              </w:rPr>
              <w:t> </w:t>
            </w:r>
            <w:r w:rsidRPr="00305580">
              <w:rPr>
                <w:rFonts w:ascii="Arial Rounded MT Bold" w:hAnsi="Arial Rounded MT Bold" w:cs="Arial"/>
                <w:b/>
                <w:bCs/>
                <w:noProof/>
                <w:sz w:val="22"/>
                <w:szCs w:val="22"/>
              </w:rPr>
              <w:t> </w:t>
            </w:r>
            <w:r w:rsidRPr="00305580">
              <w:rPr>
                <w:rFonts w:ascii="Arial Rounded MT Bold" w:hAnsi="Arial Rounded MT Bold" w:cs="Arial"/>
                <w:b/>
                <w:bCs/>
                <w:noProof/>
                <w:sz w:val="22"/>
                <w:szCs w:val="22"/>
              </w:rPr>
              <w:t> </w:t>
            </w:r>
            <w:r w:rsidRPr="00305580">
              <w:rPr>
                <w:rFonts w:ascii="Calibri" w:hAnsi="Calibri" w:cs="Arial"/>
                <w:b/>
                <w:bCs/>
                <w:sz w:val="22"/>
                <w:szCs w:val="22"/>
              </w:rPr>
              <w:fldChar w:fldCharType="end"/>
            </w:r>
            <w:bookmarkEnd w:id="0"/>
          </w:p>
        </w:tc>
      </w:tr>
    </w:tbl>
    <w:p w:rsidR="008A1406" w:rsidRDefault="008A1406">
      <w:pPr>
        <w:autoSpaceDE w:val="0"/>
        <w:autoSpaceDN w:val="0"/>
        <w:adjustRightInd w:val="0"/>
        <w:ind w:left="-425" w:right="96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8" w:space="0" w:color="9BBB59"/>
          <w:bottom w:val="single" w:sz="8" w:space="0" w:color="9BBB59"/>
        </w:tblBorders>
        <w:tblLook w:val="00A0"/>
      </w:tblPr>
      <w:tblGrid>
        <w:gridCol w:w="1142"/>
        <w:gridCol w:w="3750"/>
        <w:gridCol w:w="913"/>
        <w:gridCol w:w="4048"/>
      </w:tblGrid>
      <w:tr w:rsidR="008A1406" w:rsidRPr="00F17FA9" w:rsidTr="007432AB">
        <w:trPr>
          <w:trHeight w:val="340"/>
        </w:trPr>
        <w:tc>
          <w:tcPr>
            <w:tcW w:w="10388" w:type="dxa"/>
            <w:gridSpan w:val="4"/>
            <w:tcBorders>
              <w:top w:val="single" w:sz="8" w:space="0" w:color="9BBB59"/>
              <w:left w:val="nil"/>
              <w:bottom w:val="single" w:sz="12" w:space="0" w:color="auto"/>
              <w:right w:val="nil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</w:rPr>
            </w:pP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Identificação da Instituição/organização promotora da iniciativa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 xml:space="preserve">* </w:t>
            </w:r>
          </w:p>
        </w:tc>
      </w:tr>
      <w:tr w:rsidR="008A1406" w:rsidRPr="00F17FA9" w:rsidTr="007432AB">
        <w:trPr>
          <w:trHeight w:val="340"/>
        </w:trPr>
        <w:tc>
          <w:tcPr>
            <w:tcW w:w="1146" w:type="dxa"/>
            <w:tcBorders>
              <w:top w:val="single" w:sz="12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E6EED5"/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Nome:</w:t>
            </w:r>
          </w:p>
        </w:tc>
        <w:bookmarkStart w:id="1" w:name="Texto3"/>
        <w:tc>
          <w:tcPr>
            <w:tcW w:w="9186" w:type="dxa"/>
            <w:gridSpan w:val="3"/>
            <w:tcBorders>
              <w:top w:val="single" w:sz="12" w:space="0" w:color="auto"/>
              <w:left w:val="dashed" w:sz="4" w:space="0" w:color="auto"/>
              <w:bottom w:val="dashed" w:sz="4" w:space="0" w:color="auto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1"/>
          </w:p>
        </w:tc>
      </w:tr>
      <w:tr w:rsidR="008A1406" w:rsidRPr="00F17FA9" w:rsidTr="00614B25">
        <w:trPr>
          <w:trHeight w:val="340"/>
        </w:trPr>
        <w:tc>
          <w:tcPr>
            <w:tcW w:w="1146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Morada:</w:t>
            </w:r>
          </w:p>
        </w:tc>
        <w:bookmarkStart w:id="2" w:name="Texto4"/>
        <w:tc>
          <w:tcPr>
            <w:tcW w:w="9186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2"/>
          </w:p>
        </w:tc>
      </w:tr>
      <w:tr w:rsidR="008A1406" w:rsidRPr="00F17FA9" w:rsidTr="00614B25">
        <w:trPr>
          <w:trHeight w:val="340"/>
        </w:trPr>
        <w:tc>
          <w:tcPr>
            <w:tcW w:w="1146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E6EED5"/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Telefone:</w:t>
            </w:r>
          </w:p>
        </w:tc>
        <w:bookmarkStart w:id="3" w:name="Texto5"/>
        <w:tc>
          <w:tcPr>
            <w:tcW w:w="3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9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color w:val="76923C"/>
                <w:sz w:val="16"/>
                <w:szCs w:val="16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Fax</w:t>
            </w:r>
            <w:r w:rsidRPr="00305580">
              <w:rPr>
                <w:rFonts w:ascii="Calibri" w:hAnsi="Calibri" w:cs="Arial"/>
                <w:bCs/>
                <w:color w:val="76923C"/>
                <w:sz w:val="16"/>
                <w:szCs w:val="16"/>
              </w:rPr>
              <w:t>:</w:t>
            </w:r>
          </w:p>
        </w:tc>
        <w:bookmarkStart w:id="4" w:name="Texto7"/>
        <w:tc>
          <w:tcPr>
            <w:tcW w:w="414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4"/>
          </w:p>
        </w:tc>
      </w:tr>
      <w:tr w:rsidR="008A1406" w:rsidRPr="00F17FA9" w:rsidTr="00614B25">
        <w:trPr>
          <w:trHeight w:val="340"/>
        </w:trPr>
        <w:tc>
          <w:tcPr>
            <w:tcW w:w="1146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E-mail:</w:t>
            </w:r>
          </w:p>
        </w:tc>
        <w:bookmarkStart w:id="5" w:name="Texto6"/>
        <w:tc>
          <w:tcPr>
            <w:tcW w:w="9186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5"/>
          </w:p>
        </w:tc>
      </w:tr>
      <w:tr w:rsidR="008A1406" w:rsidRPr="00F17FA9" w:rsidTr="00614B25">
        <w:trPr>
          <w:trHeight w:val="340"/>
        </w:trPr>
        <w:tc>
          <w:tcPr>
            <w:tcW w:w="1146" w:type="dxa"/>
            <w:tcBorders>
              <w:top w:val="dashed" w:sz="4" w:space="0" w:color="auto"/>
              <w:left w:val="nil"/>
              <w:bottom w:val="single" w:sz="8" w:space="0" w:color="9BBB59"/>
              <w:right w:val="dashed" w:sz="4" w:space="0" w:color="auto"/>
            </w:tcBorders>
            <w:shd w:val="clear" w:color="auto" w:fill="E6EED5"/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Website:</w:t>
            </w:r>
          </w:p>
        </w:tc>
        <w:bookmarkStart w:id="6" w:name="Texto8"/>
        <w:tc>
          <w:tcPr>
            <w:tcW w:w="9186" w:type="dxa"/>
            <w:gridSpan w:val="3"/>
            <w:tcBorders>
              <w:top w:val="dashed" w:sz="4" w:space="0" w:color="auto"/>
              <w:left w:val="dashed" w:sz="4" w:space="0" w:color="auto"/>
              <w:bottom w:val="single" w:sz="8" w:space="0" w:color="9BBB59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6"/>
          </w:p>
        </w:tc>
      </w:tr>
    </w:tbl>
    <w:p w:rsidR="008A1406" w:rsidRDefault="008A1406">
      <w:pPr>
        <w:autoSpaceDE w:val="0"/>
        <w:autoSpaceDN w:val="0"/>
        <w:adjustRightInd w:val="0"/>
        <w:ind w:left="-426" w:right="99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8" w:space="0" w:color="9BBB59"/>
          <w:bottom w:val="single" w:sz="8" w:space="0" w:color="9BBB59"/>
        </w:tblBorders>
        <w:tblLook w:val="00A0"/>
      </w:tblPr>
      <w:tblGrid>
        <w:gridCol w:w="9853"/>
      </w:tblGrid>
      <w:tr w:rsidR="008A1406" w:rsidRPr="00F17FA9" w:rsidTr="007432AB">
        <w:trPr>
          <w:trHeight w:val="340"/>
        </w:trPr>
        <w:tc>
          <w:tcPr>
            <w:tcW w:w="9855" w:type="dxa"/>
            <w:tcBorders>
              <w:top w:val="single" w:sz="8" w:space="0" w:color="9BBB59"/>
              <w:left w:val="nil"/>
              <w:bottom w:val="single" w:sz="12" w:space="0" w:color="auto"/>
              <w:right w:val="nil"/>
            </w:tcBorders>
          </w:tcPr>
          <w:p w:rsidR="008A1406" w:rsidRPr="00305580" w:rsidRDefault="008A1406" w:rsidP="00305580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</w:rPr>
            </w:pP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Descrição da iniciativa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>*</w:t>
            </w: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 </w:t>
            </w:r>
            <w:r w:rsidRPr="00305580">
              <w:rPr>
                <w:rFonts w:ascii="Calibri" w:hAnsi="Calibri" w:cs="Arial"/>
                <w:bCs/>
                <w:color w:val="76923C"/>
                <w:sz w:val="20"/>
                <w:szCs w:val="22"/>
              </w:rPr>
              <w:t>(até 150 palavras)</w:t>
            </w:r>
          </w:p>
        </w:tc>
      </w:tr>
      <w:bookmarkStart w:id="7" w:name="Texto256"/>
      <w:tr w:rsidR="008A1406" w:rsidRPr="00F17FA9" w:rsidTr="000F069A">
        <w:trPr>
          <w:trHeight w:val="5391"/>
        </w:trPr>
        <w:tc>
          <w:tcPr>
            <w:tcW w:w="9855" w:type="dxa"/>
            <w:tcBorders>
              <w:top w:val="single" w:sz="12" w:space="0" w:color="auto"/>
              <w:left w:val="nil"/>
              <w:bottom w:val="single" w:sz="8" w:space="0" w:color="9BBB59"/>
              <w:right w:val="nil"/>
            </w:tcBorders>
            <w:shd w:val="clear" w:color="auto" w:fill="E6EED5"/>
          </w:tcPr>
          <w:p w:rsidR="008A1406" w:rsidRPr="000F069A" w:rsidRDefault="008A1406" w:rsidP="00305580">
            <w:pPr>
              <w:autoSpaceDE w:val="0"/>
              <w:autoSpaceDN w:val="0"/>
              <w:adjustRightInd w:val="0"/>
              <w:spacing w:before="120"/>
              <w:ind w:right="96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begin">
                <w:ffData>
                  <w:name w:val="Texto256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separate"/>
            </w:r>
            <w:r w:rsidRPr="000F06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end"/>
            </w:r>
            <w:bookmarkEnd w:id="7"/>
          </w:p>
        </w:tc>
      </w:tr>
    </w:tbl>
    <w:p w:rsidR="008A1406" w:rsidRDefault="008A1406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9889" w:type="dxa"/>
        <w:tblBorders>
          <w:top w:val="single" w:sz="8" w:space="0" w:color="9BBB59"/>
          <w:bottom w:val="single" w:sz="8" w:space="0" w:color="9BBB59"/>
        </w:tblBorders>
        <w:tblLayout w:type="fixed"/>
        <w:tblLook w:val="00A0"/>
      </w:tblPr>
      <w:tblGrid>
        <w:gridCol w:w="9889"/>
      </w:tblGrid>
      <w:tr w:rsidR="008A1406" w:rsidRPr="00F17FA9" w:rsidTr="00567200">
        <w:trPr>
          <w:trHeight w:val="340"/>
        </w:trPr>
        <w:tc>
          <w:tcPr>
            <w:tcW w:w="9889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E6EED5"/>
            <w:vAlign w:val="center"/>
          </w:tcPr>
          <w:p w:rsidR="008A1406" w:rsidRPr="00305580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</w:rPr>
            </w:pPr>
            <w:r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>Público-alvo</w:t>
            </w: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>*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</w:p>
        </w:tc>
      </w:tr>
      <w:tr w:rsidR="008A1406" w:rsidRPr="00F17FA9" w:rsidTr="00567200">
        <w:trPr>
          <w:trHeight w:val="340"/>
        </w:trPr>
        <w:tc>
          <w:tcPr>
            <w:tcW w:w="9889" w:type="dxa"/>
            <w:tcBorders>
              <w:top w:val="single" w:sz="2" w:space="0" w:color="auto"/>
              <w:bottom w:val="single" w:sz="8" w:space="0" w:color="9BBB59"/>
              <w:right w:val="dashed" w:sz="4" w:space="0" w:color="auto"/>
            </w:tcBorders>
            <w:vAlign w:val="center"/>
          </w:tcPr>
          <w:p w:rsidR="008A1406" w:rsidRPr="00305580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color w:val="76923C"/>
                <w:sz w:val="16"/>
                <w:szCs w:val="16"/>
              </w:rPr>
            </w:pPr>
            <w:r w:rsidRPr="007432AB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>Parceiros da iniciativa</w:t>
            </w:r>
            <w:r>
              <w:rPr>
                <w:rFonts w:ascii="Calibri" w:hAnsi="Calibri" w:cs="Arial"/>
                <w:bCs/>
                <w:color w:val="76923C"/>
                <w:sz w:val="20"/>
              </w:rPr>
              <w:t xml:space="preserve">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>*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8A1406" w:rsidRPr="00567200" w:rsidRDefault="008A1406" w:rsidP="007432AB">
      <w:pPr>
        <w:autoSpaceDE w:val="0"/>
        <w:autoSpaceDN w:val="0"/>
        <w:adjustRightInd w:val="0"/>
        <w:ind w:left="-426" w:right="99"/>
        <w:jc w:val="both"/>
        <w:rPr>
          <w:rFonts w:ascii="Arial" w:hAnsi="Arial" w:cs="Arial"/>
          <w:b/>
          <w:bCs/>
          <w:sz w:val="8"/>
          <w:szCs w:val="16"/>
        </w:rPr>
      </w:pPr>
    </w:p>
    <w:tbl>
      <w:tblPr>
        <w:tblW w:w="9889" w:type="dxa"/>
        <w:tblBorders>
          <w:top w:val="single" w:sz="8" w:space="0" w:color="9BBB59"/>
          <w:bottom w:val="single" w:sz="8" w:space="0" w:color="9BBB59"/>
        </w:tblBorders>
        <w:tblLayout w:type="fixed"/>
        <w:tblLook w:val="00A0"/>
      </w:tblPr>
      <w:tblGrid>
        <w:gridCol w:w="1809"/>
        <w:gridCol w:w="2410"/>
        <w:gridCol w:w="2420"/>
        <w:gridCol w:w="3250"/>
      </w:tblGrid>
      <w:tr w:rsidR="008A1406" w:rsidRPr="00F17FA9" w:rsidTr="009C7D97">
        <w:trPr>
          <w:trHeight w:val="340"/>
        </w:trPr>
        <w:tc>
          <w:tcPr>
            <w:tcW w:w="9889" w:type="dxa"/>
            <w:gridSpan w:val="4"/>
            <w:tcBorders>
              <w:top w:val="single" w:sz="8" w:space="0" w:color="9BBB59"/>
              <w:left w:val="nil"/>
              <w:bottom w:val="dashed" w:sz="4" w:space="0" w:color="auto"/>
              <w:right w:val="nil"/>
            </w:tcBorders>
            <w:shd w:val="clear" w:color="auto" w:fill="E6EED5"/>
          </w:tcPr>
          <w:p w:rsidR="008A1406" w:rsidRPr="00305580" w:rsidRDefault="008A1406" w:rsidP="009C7D97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</w:rPr>
            </w:pPr>
            <w:r w:rsidRPr="00305580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 xml:space="preserve">Duração da iniciativa </w:t>
            </w:r>
            <w:r w:rsidRPr="00305580">
              <w:rPr>
                <w:rFonts w:ascii="Calibri" w:hAnsi="Calibri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8A1406" w:rsidRPr="00F17FA9" w:rsidTr="003D094D">
        <w:trPr>
          <w:trHeight w:val="340"/>
        </w:trPr>
        <w:tc>
          <w:tcPr>
            <w:tcW w:w="1809" w:type="dxa"/>
            <w:tcBorders>
              <w:top w:val="dashed" w:sz="4" w:space="0" w:color="auto"/>
              <w:bottom w:val="single" w:sz="8" w:space="0" w:color="9BBB59"/>
              <w:right w:val="dashed" w:sz="4" w:space="0" w:color="auto"/>
            </w:tcBorders>
            <w:vAlign w:val="center"/>
          </w:tcPr>
          <w:p w:rsidR="008A1406" w:rsidRPr="00305580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bCs/>
                <w:color w:val="76923C"/>
                <w:sz w:val="20"/>
              </w:rPr>
              <w:t>Data de Início:</w:t>
            </w:r>
          </w:p>
        </w:tc>
        <w:bookmarkStart w:id="8" w:name="Texto44"/>
        <w:tc>
          <w:tcPr>
            <w:tcW w:w="2410" w:type="dxa"/>
            <w:tcBorders>
              <w:top w:val="dashed" w:sz="4" w:space="0" w:color="auto"/>
              <w:left w:val="dashed" w:sz="4" w:space="0" w:color="auto"/>
              <w:bottom w:val="single" w:sz="8" w:space="0" w:color="9BBB59"/>
              <w:right w:val="dashed" w:sz="4" w:space="0" w:color="auto"/>
            </w:tcBorders>
            <w:shd w:val="clear" w:color="auto" w:fill="E6EED5"/>
            <w:vAlign w:val="center"/>
          </w:tcPr>
          <w:p w:rsidR="008A1406" w:rsidRPr="000F069A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420" w:type="dxa"/>
            <w:tcBorders>
              <w:top w:val="dashed" w:sz="4" w:space="0" w:color="auto"/>
              <w:left w:val="dashed" w:sz="4" w:space="0" w:color="auto"/>
              <w:bottom w:val="single" w:sz="8" w:space="0" w:color="9BBB59"/>
              <w:right w:val="dashed" w:sz="4" w:space="0" w:color="auto"/>
            </w:tcBorders>
            <w:vAlign w:val="center"/>
          </w:tcPr>
          <w:p w:rsidR="008A1406" w:rsidRPr="00305580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color w:val="76923C"/>
                <w:sz w:val="20"/>
              </w:rPr>
            </w:pPr>
            <w:r w:rsidRPr="00305580">
              <w:rPr>
                <w:rFonts w:ascii="Calibri" w:hAnsi="Calibri" w:cs="Arial"/>
                <w:color w:val="76923C"/>
                <w:sz w:val="20"/>
              </w:rPr>
              <w:t>Data de conclusão:</w:t>
            </w:r>
          </w:p>
        </w:tc>
        <w:tc>
          <w:tcPr>
            <w:tcW w:w="3250" w:type="dxa"/>
            <w:tcBorders>
              <w:top w:val="dashed" w:sz="4" w:space="0" w:color="auto"/>
              <w:left w:val="dashed" w:sz="4" w:space="0" w:color="auto"/>
              <w:bottom w:val="single" w:sz="8" w:space="0" w:color="9BBB59"/>
              <w:right w:val="nil"/>
            </w:tcBorders>
            <w:shd w:val="clear" w:color="auto" w:fill="E6EED5"/>
            <w:vAlign w:val="center"/>
          </w:tcPr>
          <w:p w:rsidR="008A1406" w:rsidRPr="000F069A" w:rsidRDefault="008A1406" w:rsidP="003D094D">
            <w:pPr>
              <w:autoSpaceDE w:val="0"/>
              <w:autoSpaceDN w:val="0"/>
              <w:adjustRightInd w:val="0"/>
              <w:ind w:right="96"/>
              <w:rPr>
                <w:rFonts w:ascii="Calibri" w:hAnsi="Calibri" w:cs="Arial"/>
                <w:bCs/>
                <w:sz w:val="16"/>
                <w:szCs w:val="16"/>
              </w:rPr>
            </w:pP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instrText xml:space="preserve"> FORMTEXT </w:instrTex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separate"/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0F069A">
              <w:rPr>
                <w:rFonts w:ascii="Calibri" w:hAnsi="Calibri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8A1406" w:rsidRDefault="008A1406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5017" w:type="pct"/>
        <w:tblBorders>
          <w:top w:val="single" w:sz="8" w:space="0" w:color="9BBB59"/>
          <w:bottom w:val="single" w:sz="8" w:space="0" w:color="9BBB59"/>
        </w:tblBorders>
        <w:tblLook w:val="00A0"/>
      </w:tblPr>
      <w:tblGrid>
        <w:gridCol w:w="2988"/>
        <w:gridCol w:w="6899"/>
      </w:tblGrid>
      <w:tr w:rsidR="008A1406" w:rsidRPr="00F17FA9" w:rsidTr="00567200">
        <w:trPr>
          <w:trHeight w:val="342"/>
        </w:trPr>
        <w:tc>
          <w:tcPr>
            <w:tcW w:w="5000" w:type="pct"/>
            <w:gridSpan w:val="2"/>
            <w:tcBorders>
              <w:top w:val="single" w:sz="8" w:space="0" w:color="9BBB59"/>
              <w:left w:val="nil"/>
              <w:bottom w:val="single" w:sz="2" w:space="0" w:color="auto"/>
              <w:right w:val="nil"/>
            </w:tcBorders>
            <w:vAlign w:val="center"/>
          </w:tcPr>
          <w:p w:rsidR="008A1406" w:rsidRPr="007432AB" w:rsidRDefault="008A1406" w:rsidP="003D094D">
            <w:pPr>
              <w:rPr>
                <w:rFonts w:ascii="Calibri" w:hAnsi="Calibri" w:cs="Arial"/>
                <w:bCs/>
                <w:color w:val="76923C"/>
                <w:sz w:val="20"/>
                <w:szCs w:val="20"/>
              </w:rPr>
            </w:pP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t xml:space="preserve">Nesta iniciativa, pretende usar o </w:t>
            </w:r>
            <w:r w:rsidRPr="007432AB">
              <w:rPr>
                <w:rFonts w:ascii="Calibri" w:hAnsi="Calibri" w:cs="Arial"/>
                <w:b/>
                <w:bCs/>
                <w:color w:val="76923C"/>
                <w:sz w:val="22"/>
                <w:szCs w:val="22"/>
              </w:rPr>
              <w:t>logótipo oficial da Década</w:t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t xml:space="preserve"> de Ação pela Segurança no Trânsito? Sim</w:t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instrText xml:space="preserve"> FORMCHECKBOX </w:instrText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fldChar w:fldCharType="end"/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t xml:space="preserve"> Não</w:t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instrText xml:space="preserve"> FORMCHECKBOX </w:instrText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</w:r>
            <w:r w:rsidRPr="007432AB">
              <w:rPr>
                <w:rFonts w:ascii="Calibri" w:hAnsi="Calibri" w:cs="Arial"/>
                <w:bCs/>
                <w:color w:val="76923C"/>
                <w:sz w:val="20"/>
                <w:szCs w:val="20"/>
              </w:rPr>
              <w:fldChar w:fldCharType="end"/>
            </w:r>
          </w:p>
        </w:tc>
      </w:tr>
      <w:tr w:rsidR="008A1406" w:rsidRPr="00F17FA9" w:rsidTr="000F069A">
        <w:trPr>
          <w:trHeight w:val="342"/>
        </w:trPr>
        <w:tc>
          <w:tcPr>
            <w:tcW w:w="1511" w:type="pct"/>
            <w:tcBorders>
              <w:top w:val="single" w:sz="2" w:space="0" w:color="auto"/>
              <w:left w:val="nil"/>
              <w:bottom w:val="single" w:sz="2" w:space="0" w:color="auto"/>
              <w:right w:val="dashed" w:sz="4" w:space="0" w:color="auto"/>
            </w:tcBorders>
            <w:shd w:val="clear" w:color="auto" w:fill="E6EED5"/>
            <w:vAlign w:val="center"/>
          </w:tcPr>
          <w:p w:rsidR="008A1406" w:rsidRPr="00305580" w:rsidRDefault="008A1406" w:rsidP="003D094D">
            <w:pPr>
              <w:rPr>
                <w:rFonts w:ascii="Calibri" w:hAnsi="Calibri" w:cs="Arial"/>
                <w:b/>
                <w:bCs/>
                <w:color w:val="76923C"/>
                <w:sz w:val="20"/>
                <w:szCs w:val="20"/>
              </w:rPr>
            </w:pPr>
            <w:bookmarkStart w:id="9" w:name="Texto174"/>
            <w:r w:rsidRPr="00305580">
              <w:rPr>
                <w:rFonts w:ascii="Calibri" w:hAnsi="Calibri" w:cs="Arial"/>
                <w:b/>
                <w:bCs/>
                <w:color w:val="76923C"/>
                <w:sz w:val="20"/>
                <w:szCs w:val="20"/>
              </w:rPr>
              <w:t xml:space="preserve">Data: </w:t>
            </w:r>
            <w:bookmarkStart w:id="10" w:name="Texto214"/>
            <w:bookmarkEnd w:id="9"/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begin">
                <w:ffData>
                  <w:name w:val="Texto214"/>
                  <w:enabled/>
                  <w:calcOnExit w:val="0"/>
                  <w:textInput/>
                </w:ffData>
              </w:fldChar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separate"/>
            </w:r>
            <w:r w:rsidRPr="000F069A">
              <w:rPr>
                <w:rFonts w:ascii="Calibri" w:hAnsi="Calibri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noProof/>
                <w:sz w:val="20"/>
                <w:szCs w:val="20"/>
              </w:rPr>
              <w:t> </w:t>
            </w:r>
            <w:r w:rsidRPr="000F069A">
              <w:rPr>
                <w:rFonts w:ascii="Calibri" w:hAnsi="Calibri" w:cs="Arial"/>
                <w:b/>
                <w:bCs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3489" w:type="pct"/>
            <w:tcBorders>
              <w:top w:val="single" w:sz="2" w:space="0" w:color="auto"/>
              <w:left w:val="dashed" w:sz="4" w:space="0" w:color="auto"/>
              <w:bottom w:val="single" w:sz="2" w:space="0" w:color="auto"/>
              <w:right w:val="nil"/>
            </w:tcBorders>
            <w:shd w:val="clear" w:color="auto" w:fill="E6EED5"/>
            <w:vAlign w:val="center"/>
          </w:tcPr>
          <w:p w:rsidR="008A1406" w:rsidRPr="00305580" w:rsidRDefault="008A1406" w:rsidP="003D094D">
            <w:pPr>
              <w:rPr>
                <w:rFonts w:ascii="Calibri" w:hAnsi="Calibri" w:cs="Arial"/>
                <w:color w:val="76923C"/>
                <w:sz w:val="20"/>
                <w:szCs w:val="20"/>
              </w:rPr>
            </w:pPr>
            <w:r w:rsidRPr="00305580">
              <w:rPr>
                <w:rFonts w:ascii="Calibri" w:hAnsi="Calibri" w:cs="Arial"/>
                <w:b/>
                <w:color w:val="76923C"/>
                <w:sz w:val="20"/>
                <w:szCs w:val="20"/>
              </w:rPr>
              <w:t>Autoriza a divulgação da iniciativa? Sim</w:t>
            </w:r>
            <w:bookmarkStart w:id="11" w:name="Marcar7"/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instrText xml:space="preserve"> FORMCHECKBOX </w:instrText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fldChar w:fldCharType="end"/>
            </w:r>
            <w:bookmarkEnd w:id="11"/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t xml:space="preserve">   </w:t>
            </w:r>
            <w:r w:rsidRPr="00305580">
              <w:rPr>
                <w:rFonts w:ascii="Calibri" w:hAnsi="Calibri" w:cs="Arial"/>
                <w:b/>
                <w:color w:val="76923C"/>
                <w:sz w:val="20"/>
                <w:szCs w:val="20"/>
              </w:rPr>
              <w:t>Não</w:t>
            </w:r>
            <w:bookmarkStart w:id="12" w:name="Marcar8"/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instrText xml:space="preserve"> FORMCHECKBOX </w:instrText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</w:r>
            <w:r w:rsidRPr="00305580">
              <w:rPr>
                <w:rFonts w:ascii="Calibri" w:hAnsi="Calibri" w:cs="Arial"/>
                <w:color w:val="76923C"/>
                <w:sz w:val="20"/>
                <w:szCs w:val="20"/>
              </w:rPr>
              <w:fldChar w:fldCharType="end"/>
            </w:r>
            <w:bookmarkEnd w:id="12"/>
          </w:p>
        </w:tc>
      </w:tr>
      <w:tr w:rsidR="008A1406" w:rsidRPr="00F17FA9" w:rsidTr="000F069A">
        <w:trPr>
          <w:trHeight w:val="524"/>
        </w:trPr>
        <w:tc>
          <w:tcPr>
            <w:tcW w:w="1511" w:type="pct"/>
            <w:tcBorders>
              <w:top w:val="single" w:sz="2" w:space="0" w:color="auto"/>
              <w:bottom w:val="single" w:sz="8" w:space="0" w:color="9BBB59"/>
            </w:tcBorders>
            <w:vAlign w:val="center"/>
          </w:tcPr>
          <w:p w:rsidR="008A1406" w:rsidRPr="00567200" w:rsidRDefault="008A1406" w:rsidP="00567200">
            <w:pPr>
              <w:pStyle w:val="ListParagraph"/>
              <w:spacing w:before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567200">
              <w:rPr>
                <w:rFonts w:cs="Arial"/>
                <w:b/>
                <w:bCs/>
                <w:sz w:val="18"/>
                <w:szCs w:val="18"/>
              </w:rPr>
              <w:t>GUARDAR O DOCUMENTO</w:t>
            </w:r>
          </w:p>
        </w:tc>
        <w:tc>
          <w:tcPr>
            <w:tcW w:w="3489" w:type="pct"/>
            <w:tcBorders>
              <w:top w:val="single" w:sz="2" w:space="0" w:color="auto"/>
              <w:left w:val="nil"/>
              <w:bottom w:val="single" w:sz="8" w:space="0" w:color="9BBB59"/>
            </w:tcBorders>
            <w:shd w:val="clear" w:color="auto" w:fill="E6EED5"/>
            <w:vAlign w:val="center"/>
          </w:tcPr>
          <w:p w:rsidR="008A1406" w:rsidRPr="00567200" w:rsidRDefault="008A1406" w:rsidP="0030558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567200">
              <w:rPr>
                <w:rFonts w:ascii="Calibri" w:hAnsi="Calibri" w:cs="Arial"/>
                <w:b/>
                <w:sz w:val="18"/>
                <w:szCs w:val="18"/>
              </w:rPr>
              <w:t>ENVIAR POR E-MAIL PARA:</w:t>
            </w:r>
          </w:p>
          <w:p w:rsidR="008A1406" w:rsidRPr="00305580" w:rsidRDefault="008A1406" w:rsidP="00305580">
            <w:pPr>
              <w:jc w:val="center"/>
              <w:rPr>
                <w:color w:val="76923C"/>
              </w:rPr>
            </w:pPr>
            <w:hyperlink r:id="rId8" w:history="1">
              <w:r w:rsidRPr="000F069A">
                <w:rPr>
                  <w:rStyle w:val="Hyperlink"/>
                  <w:rFonts w:ascii="Calibri" w:hAnsi="Calibri" w:cs="Arial"/>
                  <w:sz w:val="22"/>
                  <w:szCs w:val="22"/>
                </w:rPr>
                <w:t>gamann@dgs.pt</w:t>
              </w:r>
            </w:hyperlink>
            <w:r w:rsidRPr="000F069A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hyperlink r:id="rId9" w:history="1">
              <w:r w:rsidRPr="000F069A">
                <w:rPr>
                  <w:rStyle w:val="Hyperlink"/>
                  <w:rFonts w:ascii="Calibri" w:hAnsi="Calibri"/>
                  <w:sz w:val="22"/>
                  <w:szCs w:val="22"/>
                </w:rPr>
                <w:t>carlamatos@dgs.pt</w:t>
              </w:r>
            </w:hyperlink>
            <w:r w:rsidRPr="000F069A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</w:tr>
    </w:tbl>
    <w:p w:rsidR="008A1406" w:rsidRPr="00567200" w:rsidRDefault="008A1406" w:rsidP="00167464">
      <w:pPr>
        <w:rPr>
          <w:rFonts w:ascii="Arial" w:hAnsi="Arial" w:cs="Arial"/>
          <w:sz w:val="8"/>
          <w:szCs w:val="16"/>
        </w:rPr>
      </w:pPr>
    </w:p>
    <w:sectPr w:rsidR="008A1406" w:rsidRPr="00567200" w:rsidSect="003D094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22" w:right="851" w:bottom="899" w:left="1418" w:header="902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406" w:rsidRDefault="008A1406">
      <w:r>
        <w:separator/>
      </w:r>
    </w:p>
  </w:endnote>
  <w:endnote w:type="continuationSeparator" w:id="0">
    <w:p w:rsidR="008A1406" w:rsidRDefault="008A1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Default="008A1406" w:rsidP="00E60D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1406" w:rsidRDefault="008A14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Pr="008508F9" w:rsidRDefault="008A1406" w:rsidP="00E60D4D">
    <w:pPr>
      <w:pStyle w:val="Footer"/>
      <w:framePr w:w="1160" w:wrap="around" w:vAnchor="text" w:hAnchor="page" w:x="9819" w:y="-64"/>
      <w:rPr>
        <w:rStyle w:val="PageNumber"/>
        <w:rFonts w:ascii="Calibri" w:hAnsi="Calibri"/>
        <w:color w:val="993300"/>
        <w:sz w:val="16"/>
        <w:szCs w:val="16"/>
      </w:rPr>
    </w:pPr>
    <w:r w:rsidRPr="008508F9">
      <w:rPr>
        <w:rFonts w:ascii="Calibri" w:hAnsi="Calibri" w:cs="Arial"/>
        <w:color w:val="993300"/>
        <w:sz w:val="16"/>
        <w:szCs w:val="16"/>
      </w:rPr>
      <w:t xml:space="preserve">Página </w:t>
    </w:r>
    <w:r w:rsidRPr="008508F9">
      <w:rPr>
        <w:rStyle w:val="PageNumber"/>
        <w:rFonts w:ascii="Calibri" w:hAnsi="Calibri"/>
        <w:color w:val="993300"/>
        <w:sz w:val="16"/>
        <w:szCs w:val="16"/>
      </w:rPr>
      <w:fldChar w:fldCharType="begin"/>
    </w:r>
    <w:r w:rsidRPr="008508F9">
      <w:rPr>
        <w:rStyle w:val="PageNumber"/>
        <w:rFonts w:ascii="Calibri" w:hAnsi="Calibri"/>
        <w:color w:val="993300"/>
        <w:sz w:val="16"/>
        <w:szCs w:val="16"/>
      </w:rPr>
      <w:instrText xml:space="preserve">PAGE  </w:instrText>
    </w:r>
    <w:r w:rsidRPr="008508F9">
      <w:rPr>
        <w:rStyle w:val="PageNumber"/>
        <w:rFonts w:ascii="Calibri" w:hAnsi="Calibri"/>
        <w:color w:val="993300"/>
        <w:sz w:val="16"/>
        <w:szCs w:val="16"/>
      </w:rPr>
      <w:fldChar w:fldCharType="separate"/>
    </w:r>
    <w:r>
      <w:rPr>
        <w:rStyle w:val="PageNumber"/>
        <w:rFonts w:ascii="Calibri" w:hAnsi="Calibri"/>
        <w:noProof/>
        <w:color w:val="993300"/>
        <w:sz w:val="16"/>
        <w:szCs w:val="16"/>
      </w:rPr>
      <w:t>1</w:t>
    </w:r>
    <w:r w:rsidRPr="008508F9">
      <w:rPr>
        <w:rStyle w:val="PageNumber"/>
        <w:rFonts w:ascii="Calibri" w:hAnsi="Calibri"/>
        <w:color w:val="993300"/>
        <w:sz w:val="16"/>
        <w:szCs w:val="16"/>
      </w:rPr>
      <w:fldChar w:fldCharType="end"/>
    </w:r>
    <w:r w:rsidRPr="008508F9">
      <w:rPr>
        <w:rFonts w:ascii="Calibri" w:hAnsi="Calibri" w:cs="Arial"/>
        <w:color w:val="993300"/>
        <w:sz w:val="16"/>
        <w:szCs w:val="16"/>
      </w:rPr>
      <w:t xml:space="preserve"> de </w:t>
    </w:r>
    <w:r w:rsidRPr="008508F9">
      <w:rPr>
        <w:rFonts w:ascii="Calibri" w:hAnsi="Calibri" w:cs="Arial"/>
        <w:b/>
        <w:bCs/>
        <w:color w:val="993300"/>
        <w:sz w:val="16"/>
        <w:szCs w:val="16"/>
      </w:rPr>
      <w:fldChar w:fldCharType="begin"/>
    </w:r>
    <w:r w:rsidRPr="008508F9">
      <w:rPr>
        <w:rFonts w:ascii="Calibri" w:hAnsi="Calibri" w:cs="Arial"/>
        <w:b/>
        <w:bCs/>
        <w:color w:val="993300"/>
        <w:sz w:val="16"/>
        <w:szCs w:val="16"/>
      </w:rPr>
      <w:instrText>NUMPAGES</w:instrText>
    </w:r>
    <w:r w:rsidRPr="008508F9">
      <w:rPr>
        <w:rFonts w:ascii="Calibri" w:hAnsi="Calibri" w:cs="Arial"/>
        <w:b/>
        <w:bCs/>
        <w:color w:val="993300"/>
        <w:sz w:val="16"/>
        <w:szCs w:val="16"/>
      </w:rPr>
      <w:fldChar w:fldCharType="separate"/>
    </w:r>
    <w:r>
      <w:rPr>
        <w:rFonts w:ascii="Calibri" w:hAnsi="Calibri" w:cs="Arial"/>
        <w:b/>
        <w:bCs/>
        <w:noProof/>
        <w:color w:val="993300"/>
        <w:sz w:val="16"/>
        <w:szCs w:val="16"/>
      </w:rPr>
      <w:t>1</w:t>
    </w:r>
    <w:r w:rsidRPr="008508F9">
      <w:rPr>
        <w:rFonts w:ascii="Calibri" w:hAnsi="Calibri" w:cs="Arial"/>
        <w:b/>
        <w:bCs/>
        <w:color w:val="993300"/>
        <w:sz w:val="16"/>
        <w:szCs w:val="16"/>
      </w:rPr>
      <w:fldChar w:fldCharType="end"/>
    </w:r>
  </w:p>
  <w:tbl>
    <w:tblPr>
      <w:tblW w:w="0" w:type="auto"/>
      <w:tblInd w:w="-43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0A0"/>
    </w:tblPr>
    <w:tblGrid>
      <w:gridCol w:w="2558"/>
      <w:gridCol w:w="2559"/>
      <w:gridCol w:w="5174"/>
    </w:tblGrid>
    <w:tr w:rsidR="008A1406">
      <w:trPr>
        <w:trHeight w:val="283"/>
      </w:trPr>
      <w:tc>
        <w:tcPr>
          <w:tcW w:w="2559" w:type="dxa"/>
          <w:vAlign w:val="center"/>
        </w:tcPr>
        <w:p w:rsidR="008A1406" w:rsidRPr="008508F9" w:rsidRDefault="008A1406" w:rsidP="00E60D4D">
          <w:pPr>
            <w:pStyle w:val="Footer"/>
            <w:tabs>
              <w:tab w:val="left" w:pos="8460"/>
            </w:tabs>
            <w:ind w:right="360"/>
            <w:rPr>
              <w:rFonts w:ascii="Arial" w:hAnsi="Arial" w:cs="Arial"/>
              <w:color w:val="993300"/>
              <w:sz w:val="12"/>
              <w:szCs w:val="16"/>
            </w:rPr>
          </w:pPr>
          <w:r w:rsidRPr="008508F9">
            <w:rPr>
              <w:rFonts w:ascii="Arial" w:hAnsi="Arial" w:cs="Arial"/>
              <w:color w:val="993300"/>
              <w:sz w:val="12"/>
              <w:szCs w:val="16"/>
            </w:rPr>
            <w:t xml:space="preserve">GPvA, 2013 </w:t>
          </w:r>
        </w:p>
      </w:tc>
      <w:tc>
        <w:tcPr>
          <w:tcW w:w="2559" w:type="dxa"/>
          <w:tcBorders>
            <w:top w:val="nil"/>
          </w:tcBorders>
          <w:vAlign w:val="center"/>
        </w:tcPr>
        <w:p w:rsidR="008A1406" w:rsidRPr="00A72DD3" w:rsidRDefault="008A1406">
          <w:pPr>
            <w:pStyle w:val="Footer"/>
            <w:tabs>
              <w:tab w:val="left" w:pos="8460"/>
            </w:tabs>
            <w:rPr>
              <w:rFonts w:ascii="Arial" w:hAnsi="Arial" w:cs="Arial"/>
              <w:sz w:val="16"/>
              <w:szCs w:val="16"/>
            </w:rPr>
          </w:pPr>
          <w:r w:rsidRPr="002A1A79">
            <w:rPr>
              <w:rFonts w:ascii="Arial Narrow" w:hAnsi="Arial Narrow" w:cs="Arial"/>
              <w:b/>
              <w:bCs/>
              <w:color w:val="FF0000"/>
              <w:sz w:val="16"/>
              <w:szCs w:val="16"/>
            </w:rPr>
            <w:t>*</w:t>
          </w:r>
          <w:r w:rsidRPr="002A1A79">
            <w:rPr>
              <w:rFonts w:ascii="Arial Narrow" w:hAnsi="Arial Narrow" w:cs="Arial"/>
              <w:bCs/>
              <w:color w:val="FF0000"/>
              <w:sz w:val="16"/>
              <w:szCs w:val="16"/>
            </w:rPr>
            <w:t>Campo de preenchimento obrigatório</w:t>
          </w:r>
        </w:p>
      </w:tc>
      <w:tc>
        <w:tcPr>
          <w:tcW w:w="5175" w:type="dxa"/>
          <w:vAlign w:val="center"/>
        </w:tcPr>
        <w:p w:rsidR="008A1406" w:rsidRPr="00A72DD3" w:rsidRDefault="008A1406">
          <w:pPr>
            <w:pStyle w:val="Footer"/>
            <w:jc w:val="right"/>
            <w:rPr>
              <w:szCs w:val="24"/>
            </w:rPr>
          </w:pPr>
        </w:p>
      </w:tc>
    </w:tr>
  </w:tbl>
  <w:p w:rsidR="008A1406" w:rsidRDefault="008A1406">
    <w:pPr>
      <w:pStyle w:val="Footer"/>
      <w:tabs>
        <w:tab w:val="left" w:pos="8460"/>
      </w:tabs>
      <w:spacing w:after="240"/>
      <w:ind w:right="998"/>
      <w:rPr>
        <w:rFonts w:ascii="Arial" w:hAnsi="Arial" w:cs="Arial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Default="008A140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406" w:rsidRDefault="008A1406">
      <w:r>
        <w:separator/>
      </w:r>
    </w:p>
  </w:footnote>
  <w:footnote w:type="continuationSeparator" w:id="0">
    <w:p w:rsidR="008A1406" w:rsidRDefault="008A1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Default="008A140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Default="008A140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406" w:rsidRDefault="008A140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21pt;width:56.55pt;height:51.95pt;z-index:-251660288">
          <v:imagedata r:id="rId1" o:title=""/>
        </v:shape>
      </w:pict>
    </w:r>
    <w:r>
      <w:rPr>
        <w:noProof/>
      </w:rPr>
      <w:pict>
        <v:shape id="_x0000_s2050" type="#_x0000_t75" style="position:absolute;margin-left:6in;margin-top:-12pt;width:52.55pt;height:52.55pt;z-index:-251662336">
          <v:imagedata r:id="rId2" o:title=""/>
        </v:shape>
      </w:pict>
    </w:r>
    <w:r>
      <w:rPr>
        <w:noProof/>
      </w:rPr>
      <w:pict>
        <v:shape id="_x0000_s2051" type="#_x0000_t75" style="position:absolute;margin-left:390.05pt;margin-top:-12pt;width:41.6pt;height:45pt;z-index:-251654144" wrapcoords="-393 0 -393 21240 21600 21240 21600 0 -393 0">
          <v:imagedata r:id="rId3" o:title=""/>
          <w10:wrap type="tight"/>
        </v:shape>
      </w:pict>
    </w:r>
    <w:r>
      <w:rPr>
        <w:noProof/>
      </w:rPr>
      <w:pict>
        <v:shape id="_x0000_s2052" type="#_x0000_t75" style="position:absolute;margin-left:347.35pt;margin-top:-12pt;width:30.65pt;height:51.75pt;z-index:-251658240">
          <v:imagedata r:id="rId4" o:title=""/>
        </v:shape>
      </w:pict>
    </w:r>
    <w:r>
      <w:rPr>
        <w:noProof/>
      </w:rPr>
      <w:pict>
        <v:shape id="_x0000_s2053" type="#_x0000_t75" style="position:absolute;margin-left:294.45pt;margin-top:-12pt;width:38.55pt;height:54pt;z-index:-251655168">
          <v:imagedata r:id="rId5" o:title=""/>
        </v:shape>
      </w:pict>
    </w:r>
    <w:r>
      <w:rPr>
        <w:noProof/>
      </w:rPr>
      <w:pict>
        <v:shape id="_x0000_s2054" type="#_x0000_t75" style="position:absolute;margin-left:150pt;margin-top:-3pt;width:74.6pt;height:39.55pt;z-index:-251659264">
          <v:imagedata r:id="rId6" o:title=""/>
        </v:shape>
      </w:pict>
    </w:r>
    <w:r>
      <w:rPr>
        <w:noProof/>
      </w:rPr>
      <w:pict>
        <v:shape id="Imagem 2" o:spid="_x0000_s2055" type="#_x0000_t75" alt="Logo_DGE_Oficios.jpg" style="position:absolute;margin-left:222pt;margin-top:-3pt;width:56.3pt;height:39.7pt;z-index:-251656192;visibility:visible">
          <v:imagedata r:id="rId7" o:title=""/>
        </v:shape>
      </w:pict>
    </w:r>
    <w:r>
      <w:rPr>
        <w:noProof/>
      </w:rPr>
      <w:pict>
        <v:shape id="_x0000_s2056" type="#_x0000_t75" style="position:absolute;margin-left:60pt;margin-top:-3pt;width:90pt;height:35.9pt;z-index:-251657216">
          <v:imagedata r:id="rId8" o:title=""/>
        </v:shape>
      </w:pict>
    </w:r>
    <w:r>
      <w:rPr>
        <w:noProof/>
      </w:rPr>
      <w:pict>
        <v:line id="_x0000_s2057" style="position:absolute;flip:y;z-index:-251661312" from="0,39.4pt" to="480.85pt,39.4pt"/>
      </w:pict>
    </w:r>
    <w:r>
      <w:rPr>
        <w:noProof/>
      </w:rPr>
      <w:pict>
        <v:shape id="_x0000_s2058" type="#_x0000_t75" style="position:absolute;margin-left:0;margin-top:-30pt;width:480.85pt;height:86.85pt;z-index:-251663360" o:preferrelative="f">
          <v:fill o:detectmouseclick="t"/>
          <v:path o:extrusionok="t" o:connecttype="none"/>
          <o:lock v:ext="edit" text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17671"/>
    <w:multiLevelType w:val="hybridMultilevel"/>
    <w:tmpl w:val="2A0ECD4C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98C4256"/>
    <w:multiLevelType w:val="hybridMultilevel"/>
    <w:tmpl w:val="2FF66AF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F980810"/>
    <w:multiLevelType w:val="hybridMultilevel"/>
    <w:tmpl w:val="FDC2C9C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1887BF7"/>
    <w:multiLevelType w:val="multilevel"/>
    <w:tmpl w:val="202A32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359B3688"/>
    <w:multiLevelType w:val="hybridMultilevel"/>
    <w:tmpl w:val="9192FC3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37EC2230"/>
    <w:multiLevelType w:val="hybridMultilevel"/>
    <w:tmpl w:val="9E4AFABA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3D3C55D4"/>
    <w:multiLevelType w:val="hybridMultilevel"/>
    <w:tmpl w:val="D126212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402C0BD2"/>
    <w:multiLevelType w:val="hybridMultilevel"/>
    <w:tmpl w:val="1D2C91C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9E3F2F"/>
    <w:multiLevelType w:val="hybridMultilevel"/>
    <w:tmpl w:val="CD64EBF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EE1419D"/>
    <w:multiLevelType w:val="hybridMultilevel"/>
    <w:tmpl w:val="EF7AAAF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0660527"/>
    <w:multiLevelType w:val="hybridMultilevel"/>
    <w:tmpl w:val="FE0A877A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6BF7E5C"/>
    <w:multiLevelType w:val="hybridMultilevel"/>
    <w:tmpl w:val="E33049D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68711238"/>
    <w:multiLevelType w:val="hybridMultilevel"/>
    <w:tmpl w:val="ECF0595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9244557"/>
    <w:multiLevelType w:val="hybridMultilevel"/>
    <w:tmpl w:val="D742952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741D5EA1"/>
    <w:multiLevelType w:val="hybridMultilevel"/>
    <w:tmpl w:val="202A320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A0D1E2B"/>
    <w:multiLevelType w:val="hybridMultilevel"/>
    <w:tmpl w:val="0046D4D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0"/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3"/>
  </w:num>
  <w:num w:numId="9">
    <w:abstractNumId w:val="15"/>
  </w:num>
  <w:num w:numId="10">
    <w:abstractNumId w:val="6"/>
  </w:num>
  <w:num w:numId="11">
    <w:abstractNumId w:val="2"/>
  </w:num>
  <w:num w:numId="12">
    <w:abstractNumId w:val="13"/>
  </w:num>
  <w:num w:numId="13">
    <w:abstractNumId w:val="1"/>
  </w:num>
  <w:num w:numId="14">
    <w:abstractNumId w:val="0"/>
  </w:num>
  <w:num w:numId="15">
    <w:abstractNumId w:val="5"/>
  </w:num>
  <w:num w:numId="16">
    <w:abstractNumId w:val="4"/>
  </w:num>
  <w:num w:numId="17">
    <w:abstractNumId w:val="7"/>
  </w:num>
  <w:num w:numId="18">
    <w:abstractNumId w:val="1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displayBackgroundShape/>
  <w:embedSystemFonts/>
  <w:stylePaneFormatFilter w:val="3F01"/>
  <w:documentProtection w:edit="forms" w:enforcement="1"/>
  <w:defaultTabStop w:val="708"/>
  <w:hyphenationZone w:val="420"/>
  <w:drawingGridHorizontalSpacing w:val="12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7DE"/>
    <w:rsid w:val="000042CD"/>
    <w:rsid w:val="00004BD8"/>
    <w:rsid w:val="00012BF6"/>
    <w:rsid w:val="00014D6F"/>
    <w:rsid w:val="00014EEA"/>
    <w:rsid w:val="00020E4F"/>
    <w:rsid w:val="00026A5A"/>
    <w:rsid w:val="00042695"/>
    <w:rsid w:val="00047EEF"/>
    <w:rsid w:val="00054ACB"/>
    <w:rsid w:val="00055C6F"/>
    <w:rsid w:val="00057AD5"/>
    <w:rsid w:val="00071F62"/>
    <w:rsid w:val="000C3BFA"/>
    <w:rsid w:val="000D0E7A"/>
    <w:rsid w:val="000E31A3"/>
    <w:rsid w:val="000E5EFA"/>
    <w:rsid w:val="000E6E03"/>
    <w:rsid w:val="000E7974"/>
    <w:rsid w:val="000F069A"/>
    <w:rsid w:val="000F1EBF"/>
    <w:rsid w:val="00104751"/>
    <w:rsid w:val="00104DBD"/>
    <w:rsid w:val="001117AA"/>
    <w:rsid w:val="00112553"/>
    <w:rsid w:val="00112E58"/>
    <w:rsid w:val="001255DC"/>
    <w:rsid w:val="0013089E"/>
    <w:rsid w:val="001342C9"/>
    <w:rsid w:val="00134ABC"/>
    <w:rsid w:val="00160C3A"/>
    <w:rsid w:val="001623A6"/>
    <w:rsid w:val="001632EE"/>
    <w:rsid w:val="00167464"/>
    <w:rsid w:val="001718F1"/>
    <w:rsid w:val="0017354A"/>
    <w:rsid w:val="00183301"/>
    <w:rsid w:val="001838DB"/>
    <w:rsid w:val="00193724"/>
    <w:rsid w:val="001A4D97"/>
    <w:rsid w:val="001A6BC3"/>
    <w:rsid w:val="001B0348"/>
    <w:rsid w:val="001C00BD"/>
    <w:rsid w:val="001C34FA"/>
    <w:rsid w:val="001C3E12"/>
    <w:rsid w:val="001C50FA"/>
    <w:rsid w:val="001C7955"/>
    <w:rsid w:val="001D77DE"/>
    <w:rsid w:val="001E2EBC"/>
    <w:rsid w:val="001F1631"/>
    <w:rsid w:val="00200667"/>
    <w:rsid w:val="00201192"/>
    <w:rsid w:val="00203689"/>
    <w:rsid w:val="00211EB9"/>
    <w:rsid w:val="00222BD5"/>
    <w:rsid w:val="0022510F"/>
    <w:rsid w:val="00246664"/>
    <w:rsid w:val="0025134C"/>
    <w:rsid w:val="002523D7"/>
    <w:rsid w:val="0025528E"/>
    <w:rsid w:val="00257E15"/>
    <w:rsid w:val="00261A6F"/>
    <w:rsid w:val="0026482D"/>
    <w:rsid w:val="002725BC"/>
    <w:rsid w:val="00285E67"/>
    <w:rsid w:val="00287C90"/>
    <w:rsid w:val="00294169"/>
    <w:rsid w:val="00295F8C"/>
    <w:rsid w:val="0029630E"/>
    <w:rsid w:val="002A1A79"/>
    <w:rsid w:val="002A1FC2"/>
    <w:rsid w:val="002A34EB"/>
    <w:rsid w:val="002B4FCA"/>
    <w:rsid w:val="002B6E33"/>
    <w:rsid w:val="002D3041"/>
    <w:rsid w:val="002D4291"/>
    <w:rsid w:val="002E3B68"/>
    <w:rsid w:val="002F0C21"/>
    <w:rsid w:val="002F7516"/>
    <w:rsid w:val="0030004F"/>
    <w:rsid w:val="00305580"/>
    <w:rsid w:val="00307653"/>
    <w:rsid w:val="00316813"/>
    <w:rsid w:val="0031741E"/>
    <w:rsid w:val="003250ED"/>
    <w:rsid w:val="003264B3"/>
    <w:rsid w:val="003277F8"/>
    <w:rsid w:val="003308EB"/>
    <w:rsid w:val="00334ECB"/>
    <w:rsid w:val="00350D55"/>
    <w:rsid w:val="003528CA"/>
    <w:rsid w:val="00352A0A"/>
    <w:rsid w:val="00366124"/>
    <w:rsid w:val="00366AFE"/>
    <w:rsid w:val="003702F8"/>
    <w:rsid w:val="0037420B"/>
    <w:rsid w:val="00374C0A"/>
    <w:rsid w:val="00380574"/>
    <w:rsid w:val="0038440D"/>
    <w:rsid w:val="003904A6"/>
    <w:rsid w:val="003A6A7C"/>
    <w:rsid w:val="003B0158"/>
    <w:rsid w:val="003B603C"/>
    <w:rsid w:val="003C253A"/>
    <w:rsid w:val="003C2D0A"/>
    <w:rsid w:val="003C6C7F"/>
    <w:rsid w:val="003D094D"/>
    <w:rsid w:val="003D2CEC"/>
    <w:rsid w:val="003E4D9D"/>
    <w:rsid w:val="003F0C89"/>
    <w:rsid w:val="00410D78"/>
    <w:rsid w:val="004151A5"/>
    <w:rsid w:val="004278A7"/>
    <w:rsid w:val="004278D1"/>
    <w:rsid w:val="0043119A"/>
    <w:rsid w:val="00436E7C"/>
    <w:rsid w:val="00440FBB"/>
    <w:rsid w:val="00443FC0"/>
    <w:rsid w:val="004455E0"/>
    <w:rsid w:val="00451D1A"/>
    <w:rsid w:val="00453AE2"/>
    <w:rsid w:val="00457F90"/>
    <w:rsid w:val="0046290E"/>
    <w:rsid w:val="004744CE"/>
    <w:rsid w:val="0048291B"/>
    <w:rsid w:val="00491459"/>
    <w:rsid w:val="00493883"/>
    <w:rsid w:val="004973F6"/>
    <w:rsid w:val="004A23D5"/>
    <w:rsid w:val="004A64DD"/>
    <w:rsid w:val="004A65AF"/>
    <w:rsid w:val="004B04C0"/>
    <w:rsid w:val="004B0BDB"/>
    <w:rsid w:val="004B2B67"/>
    <w:rsid w:val="004B7B3C"/>
    <w:rsid w:val="004C102F"/>
    <w:rsid w:val="004C1BB6"/>
    <w:rsid w:val="004C3579"/>
    <w:rsid w:val="004C3C60"/>
    <w:rsid w:val="004C5A45"/>
    <w:rsid w:val="004E56E7"/>
    <w:rsid w:val="004E7C8B"/>
    <w:rsid w:val="0050015E"/>
    <w:rsid w:val="005063F2"/>
    <w:rsid w:val="00513700"/>
    <w:rsid w:val="00517A3C"/>
    <w:rsid w:val="00520C7C"/>
    <w:rsid w:val="0054107B"/>
    <w:rsid w:val="005569E0"/>
    <w:rsid w:val="0056099A"/>
    <w:rsid w:val="00562D82"/>
    <w:rsid w:val="0056581A"/>
    <w:rsid w:val="005658F6"/>
    <w:rsid w:val="00567200"/>
    <w:rsid w:val="0059127D"/>
    <w:rsid w:val="00592F46"/>
    <w:rsid w:val="00594980"/>
    <w:rsid w:val="005978BF"/>
    <w:rsid w:val="005A3EA5"/>
    <w:rsid w:val="005B20AF"/>
    <w:rsid w:val="005B52F0"/>
    <w:rsid w:val="005C0AF0"/>
    <w:rsid w:val="005C5B96"/>
    <w:rsid w:val="005D2F30"/>
    <w:rsid w:val="005E0ECD"/>
    <w:rsid w:val="005E2CFC"/>
    <w:rsid w:val="005E3DED"/>
    <w:rsid w:val="005E50C4"/>
    <w:rsid w:val="005E6632"/>
    <w:rsid w:val="005F12EB"/>
    <w:rsid w:val="005F2A45"/>
    <w:rsid w:val="005F5C20"/>
    <w:rsid w:val="005F771D"/>
    <w:rsid w:val="00614B25"/>
    <w:rsid w:val="00616445"/>
    <w:rsid w:val="006168A9"/>
    <w:rsid w:val="00625939"/>
    <w:rsid w:val="00632086"/>
    <w:rsid w:val="00667C06"/>
    <w:rsid w:val="00671F17"/>
    <w:rsid w:val="00676935"/>
    <w:rsid w:val="00683120"/>
    <w:rsid w:val="00684F65"/>
    <w:rsid w:val="00693B3B"/>
    <w:rsid w:val="006943DB"/>
    <w:rsid w:val="006A6167"/>
    <w:rsid w:val="006A7DC2"/>
    <w:rsid w:val="006C2DB2"/>
    <w:rsid w:val="006C4068"/>
    <w:rsid w:val="006D40C5"/>
    <w:rsid w:val="006D5F2F"/>
    <w:rsid w:val="006D6269"/>
    <w:rsid w:val="006E774E"/>
    <w:rsid w:val="006F183E"/>
    <w:rsid w:val="006F447C"/>
    <w:rsid w:val="00702FD9"/>
    <w:rsid w:val="0072029D"/>
    <w:rsid w:val="0072052A"/>
    <w:rsid w:val="00741232"/>
    <w:rsid w:val="007432AB"/>
    <w:rsid w:val="00762360"/>
    <w:rsid w:val="0077668F"/>
    <w:rsid w:val="00782572"/>
    <w:rsid w:val="00783C1B"/>
    <w:rsid w:val="00796BF3"/>
    <w:rsid w:val="007A49C3"/>
    <w:rsid w:val="007C17F5"/>
    <w:rsid w:val="007C2D26"/>
    <w:rsid w:val="007C441E"/>
    <w:rsid w:val="007D210F"/>
    <w:rsid w:val="007F2190"/>
    <w:rsid w:val="007F52D4"/>
    <w:rsid w:val="00804F5C"/>
    <w:rsid w:val="00815D01"/>
    <w:rsid w:val="00825A1B"/>
    <w:rsid w:val="00825A36"/>
    <w:rsid w:val="00825E12"/>
    <w:rsid w:val="00826878"/>
    <w:rsid w:val="00835D5A"/>
    <w:rsid w:val="00835E76"/>
    <w:rsid w:val="00836E59"/>
    <w:rsid w:val="0084022B"/>
    <w:rsid w:val="008508F9"/>
    <w:rsid w:val="0086129B"/>
    <w:rsid w:val="00867E54"/>
    <w:rsid w:val="00872D13"/>
    <w:rsid w:val="00874066"/>
    <w:rsid w:val="00882853"/>
    <w:rsid w:val="0089146E"/>
    <w:rsid w:val="00891B95"/>
    <w:rsid w:val="00895686"/>
    <w:rsid w:val="008A1406"/>
    <w:rsid w:val="008A2DAC"/>
    <w:rsid w:val="008A4B57"/>
    <w:rsid w:val="008A6A44"/>
    <w:rsid w:val="008C7F0D"/>
    <w:rsid w:val="0090330E"/>
    <w:rsid w:val="0090403C"/>
    <w:rsid w:val="009142A1"/>
    <w:rsid w:val="0092190D"/>
    <w:rsid w:val="00923328"/>
    <w:rsid w:val="00923C25"/>
    <w:rsid w:val="00933C3F"/>
    <w:rsid w:val="00945884"/>
    <w:rsid w:val="00947186"/>
    <w:rsid w:val="00951F6B"/>
    <w:rsid w:val="00953C7B"/>
    <w:rsid w:val="00954A8E"/>
    <w:rsid w:val="00965DF6"/>
    <w:rsid w:val="00983550"/>
    <w:rsid w:val="00985C68"/>
    <w:rsid w:val="00987EFF"/>
    <w:rsid w:val="00991994"/>
    <w:rsid w:val="00994B55"/>
    <w:rsid w:val="009A33F1"/>
    <w:rsid w:val="009B6AF3"/>
    <w:rsid w:val="009C3647"/>
    <w:rsid w:val="009C797E"/>
    <w:rsid w:val="009C7D97"/>
    <w:rsid w:val="009D027C"/>
    <w:rsid w:val="009D0835"/>
    <w:rsid w:val="009D1AB2"/>
    <w:rsid w:val="009D7E1E"/>
    <w:rsid w:val="009F7929"/>
    <w:rsid w:val="00A0099F"/>
    <w:rsid w:val="00A12774"/>
    <w:rsid w:val="00A14D7D"/>
    <w:rsid w:val="00A2760B"/>
    <w:rsid w:val="00A323A8"/>
    <w:rsid w:val="00A40946"/>
    <w:rsid w:val="00A40B19"/>
    <w:rsid w:val="00A44212"/>
    <w:rsid w:val="00A442D9"/>
    <w:rsid w:val="00A5206C"/>
    <w:rsid w:val="00A53901"/>
    <w:rsid w:val="00A60816"/>
    <w:rsid w:val="00A65710"/>
    <w:rsid w:val="00A65D9D"/>
    <w:rsid w:val="00A70E82"/>
    <w:rsid w:val="00A72A33"/>
    <w:rsid w:val="00A72DD3"/>
    <w:rsid w:val="00A760BA"/>
    <w:rsid w:val="00A80367"/>
    <w:rsid w:val="00A832E9"/>
    <w:rsid w:val="00A85CEF"/>
    <w:rsid w:val="00AB6C8C"/>
    <w:rsid w:val="00AB7CCB"/>
    <w:rsid w:val="00AC21BA"/>
    <w:rsid w:val="00AE07A9"/>
    <w:rsid w:val="00AE4CE7"/>
    <w:rsid w:val="00AF24A0"/>
    <w:rsid w:val="00AF6C9E"/>
    <w:rsid w:val="00B0330C"/>
    <w:rsid w:val="00B13743"/>
    <w:rsid w:val="00B15E22"/>
    <w:rsid w:val="00B17D7C"/>
    <w:rsid w:val="00B274E3"/>
    <w:rsid w:val="00B306BB"/>
    <w:rsid w:val="00B4113A"/>
    <w:rsid w:val="00B4692A"/>
    <w:rsid w:val="00B5545A"/>
    <w:rsid w:val="00B62356"/>
    <w:rsid w:val="00B71E9B"/>
    <w:rsid w:val="00B74486"/>
    <w:rsid w:val="00B77F4A"/>
    <w:rsid w:val="00B8238E"/>
    <w:rsid w:val="00B8313C"/>
    <w:rsid w:val="00B85A03"/>
    <w:rsid w:val="00BB44C1"/>
    <w:rsid w:val="00BB56AD"/>
    <w:rsid w:val="00BC458A"/>
    <w:rsid w:val="00BC5A34"/>
    <w:rsid w:val="00BD2C93"/>
    <w:rsid w:val="00BF16D6"/>
    <w:rsid w:val="00BF2368"/>
    <w:rsid w:val="00BF4CA9"/>
    <w:rsid w:val="00C0209C"/>
    <w:rsid w:val="00C02CAA"/>
    <w:rsid w:val="00C03636"/>
    <w:rsid w:val="00C07063"/>
    <w:rsid w:val="00C102F6"/>
    <w:rsid w:val="00C160AE"/>
    <w:rsid w:val="00C21A20"/>
    <w:rsid w:val="00C31CA3"/>
    <w:rsid w:val="00C426C9"/>
    <w:rsid w:val="00C5154F"/>
    <w:rsid w:val="00C53306"/>
    <w:rsid w:val="00C56A99"/>
    <w:rsid w:val="00C61C9C"/>
    <w:rsid w:val="00C62F63"/>
    <w:rsid w:val="00C63E55"/>
    <w:rsid w:val="00C6432A"/>
    <w:rsid w:val="00C7507C"/>
    <w:rsid w:val="00C822A6"/>
    <w:rsid w:val="00C878D9"/>
    <w:rsid w:val="00C902AF"/>
    <w:rsid w:val="00C92D6E"/>
    <w:rsid w:val="00C95678"/>
    <w:rsid w:val="00CA07CD"/>
    <w:rsid w:val="00CA46DE"/>
    <w:rsid w:val="00CB3BED"/>
    <w:rsid w:val="00CB7726"/>
    <w:rsid w:val="00CC3F60"/>
    <w:rsid w:val="00CD5518"/>
    <w:rsid w:val="00CD5A50"/>
    <w:rsid w:val="00CE3263"/>
    <w:rsid w:val="00CF11AE"/>
    <w:rsid w:val="00CF64CC"/>
    <w:rsid w:val="00D028E3"/>
    <w:rsid w:val="00D07D3E"/>
    <w:rsid w:val="00D12755"/>
    <w:rsid w:val="00D12A91"/>
    <w:rsid w:val="00D14E84"/>
    <w:rsid w:val="00D1633A"/>
    <w:rsid w:val="00D23B80"/>
    <w:rsid w:val="00D276D9"/>
    <w:rsid w:val="00D32879"/>
    <w:rsid w:val="00D42499"/>
    <w:rsid w:val="00D42760"/>
    <w:rsid w:val="00D46AAE"/>
    <w:rsid w:val="00D46E2C"/>
    <w:rsid w:val="00D56BD9"/>
    <w:rsid w:val="00D7399E"/>
    <w:rsid w:val="00D7588A"/>
    <w:rsid w:val="00D7761F"/>
    <w:rsid w:val="00D81F7E"/>
    <w:rsid w:val="00D82082"/>
    <w:rsid w:val="00D84A39"/>
    <w:rsid w:val="00D92C51"/>
    <w:rsid w:val="00DA362C"/>
    <w:rsid w:val="00DA38A9"/>
    <w:rsid w:val="00DB5834"/>
    <w:rsid w:val="00DD30AB"/>
    <w:rsid w:val="00DD50FF"/>
    <w:rsid w:val="00DD5E0C"/>
    <w:rsid w:val="00DE0D17"/>
    <w:rsid w:val="00DE1D8B"/>
    <w:rsid w:val="00DE3154"/>
    <w:rsid w:val="00DF44F8"/>
    <w:rsid w:val="00DF5ACA"/>
    <w:rsid w:val="00E021C1"/>
    <w:rsid w:val="00E044D5"/>
    <w:rsid w:val="00E07CD0"/>
    <w:rsid w:val="00E12E04"/>
    <w:rsid w:val="00E17064"/>
    <w:rsid w:val="00E32FB6"/>
    <w:rsid w:val="00E35D17"/>
    <w:rsid w:val="00E410F1"/>
    <w:rsid w:val="00E41528"/>
    <w:rsid w:val="00E462A2"/>
    <w:rsid w:val="00E53B92"/>
    <w:rsid w:val="00E55836"/>
    <w:rsid w:val="00E60C07"/>
    <w:rsid w:val="00E60D4D"/>
    <w:rsid w:val="00E612CB"/>
    <w:rsid w:val="00E6684B"/>
    <w:rsid w:val="00E7115A"/>
    <w:rsid w:val="00E75030"/>
    <w:rsid w:val="00E7773E"/>
    <w:rsid w:val="00E8628E"/>
    <w:rsid w:val="00E90B2F"/>
    <w:rsid w:val="00EA10DF"/>
    <w:rsid w:val="00EB21D6"/>
    <w:rsid w:val="00EB31CB"/>
    <w:rsid w:val="00EB4D2C"/>
    <w:rsid w:val="00EB59E2"/>
    <w:rsid w:val="00EC6FCA"/>
    <w:rsid w:val="00EC72FC"/>
    <w:rsid w:val="00EE1050"/>
    <w:rsid w:val="00EE2569"/>
    <w:rsid w:val="00EE2B5B"/>
    <w:rsid w:val="00EE2ECD"/>
    <w:rsid w:val="00EE78CB"/>
    <w:rsid w:val="00EF1A81"/>
    <w:rsid w:val="00F03466"/>
    <w:rsid w:val="00F10F3E"/>
    <w:rsid w:val="00F17FA9"/>
    <w:rsid w:val="00F204EA"/>
    <w:rsid w:val="00F26A20"/>
    <w:rsid w:val="00F442A5"/>
    <w:rsid w:val="00F44C97"/>
    <w:rsid w:val="00F44F88"/>
    <w:rsid w:val="00F46E70"/>
    <w:rsid w:val="00F471F0"/>
    <w:rsid w:val="00F47AE1"/>
    <w:rsid w:val="00F53B64"/>
    <w:rsid w:val="00F55A31"/>
    <w:rsid w:val="00F55C9F"/>
    <w:rsid w:val="00F6133B"/>
    <w:rsid w:val="00F6342E"/>
    <w:rsid w:val="00F67B58"/>
    <w:rsid w:val="00F71330"/>
    <w:rsid w:val="00F72D6E"/>
    <w:rsid w:val="00F74551"/>
    <w:rsid w:val="00F81524"/>
    <w:rsid w:val="00F851D3"/>
    <w:rsid w:val="00F8743F"/>
    <w:rsid w:val="00F94BDA"/>
    <w:rsid w:val="00FA0D79"/>
    <w:rsid w:val="00FA3257"/>
    <w:rsid w:val="00FA340F"/>
    <w:rsid w:val="00FA3447"/>
    <w:rsid w:val="00FB2D5F"/>
    <w:rsid w:val="00FB32B6"/>
    <w:rsid w:val="00FB4EFD"/>
    <w:rsid w:val="00FC24B2"/>
    <w:rsid w:val="00FC607D"/>
    <w:rsid w:val="00FC7F1F"/>
    <w:rsid w:val="00FD3503"/>
    <w:rsid w:val="00FD3C8D"/>
    <w:rsid w:val="00FD4D70"/>
    <w:rsid w:val="00FF1D28"/>
    <w:rsid w:val="00FF5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432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42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42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42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42D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42D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42D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42D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A442D9"/>
    <w:pPr>
      <w:keepNext/>
      <w:spacing w:after="60"/>
      <w:ind w:left="142" w:right="193"/>
      <w:outlineLvl w:val="7"/>
    </w:pPr>
    <w:rPr>
      <w:rFonts w:ascii="Garamond" w:hAnsi="Garamond"/>
      <w:b/>
      <w:sz w:val="3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3C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3C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83C1B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3C1B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83C1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3C1B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83C1B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83C1B"/>
    <w:rPr>
      <w:rFonts w:ascii="Calibri" w:hAnsi="Calibri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rsid w:val="00A442D9"/>
    <w:rPr>
      <w:rFonts w:cs="Times New Roman"/>
      <w:color w:val="333333"/>
      <w:u w:val="none"/>
      <w:effect w:val="none"/>
    </w:rPr>
  </w:style>
  <w:style w:type="character" w:styleId="FollowedHyperlink">
    <w:name w:val="FollowedHyperlink"/>
    <w:basedOn w:val="DefaultParagraphFont"/>
    <w:uiPriority w:val="99"/>
    <w:rsid w:val="00A442D9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A442D9"/>
    <w:pPr>
      <w:spacing w:before="100" w:beforeAutospacing="1" w:after="100" w:afterAutospacing="1"/>
    </w:pPr>
    <w:rPr>
      <w:color w:val="000000"/>
    </w:rPr>
  </w:style>
  <w:style w:type="character" w:customStyle="1" w:styleId="HeaderChar">
    <w:name w:val="Header Char"/>
    <w:uiPriority w:val="99"/>
    <w:locked/>
    <w:rsid w:val="00A442D9"/>
    <w:rPr>
      <w:sz w:val="24"/>
    </w:rPr>
  </w:style>
  <w:style w:type="paragraph" w:styleId="Header">
    <w:name w:val="header"/>
    <w:basedOn w:val="Normal"/>
    <w:link w:val="HeaderChar1"/>
    <w:uiPriority w:val="99"/>
    <w:rsid w:val="00A442D9"/>
    <w:pPr>
      <w:tabs>
        <w:tab w:val="center" w:pos="4252"/>
        <w:tab w:val="right" w:pos="8504"/>
      </w:tabs>
    </w:pPr>
    <w:rPr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783C1B"/>
    <w:rPr>
      <w:rFonts w:cs="Times New Roman"/>
      <w:sz w:val="24"/>
      <w:szCs w:val="24"/>
    </w:rPr>
  </w:style>
  <w:style w:type="character" w:customStyle="1" w:styleId="FooterChar">
    <w:name w:val="Footer Char"/>
    <w:uiPriority w:val="99"/>
    <w:locked/>
    <w:rsid w:val="00A442D9"/>
    <w:rPr>
      <w:sz w:val="24"/>
    </w:rPr>
  </w:style>
  <w:style w:type="paragraph" w:styleId="Footer">
    <w:name w:val="footer"/>
    <w:basedOn w:val="Normal"/>
    <w:link w:val="FooterChar1"/>
    <w:uiPriority w:val="99"/>
    <w:rsid w:val="00A442D9"/>
    <w:pPr>
      <w:tabs>
        <w:tab w:val="center" w:pos="4252"/>
        <w:tab w:val="right" w:pos="8504"/>
      </w:tabs>
    </w:pPr>
    <w:rPr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783C1B"/>
    <w:rPr>
      <w:rFonts w:cs="Times New Roman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42D9"/>
    <w:rPr>
      <w:rFonts w:ascii="Arial" w:hAnsi="Arial"/>
      <w:i/>
      <w:sz w:val="1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A442D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3C1B"/>
    <w:rPr>
      <w:rFonts w:cs="Times New Roman"/>
      <w:sz w:val="20"/>
      <w:szCs w:val="20"/>
    </w:rPr>
  </w:style>
  <w:style w:type="character" w:customStyle="1" w:styleId="TitleChar">
    <w:name w:val="Title Char"/>
    <w:uiPriority w:val="99"/>
    <w:locked/>
    <w:rsid w:val="00A442D9"/>
    <w:rPr>
      <w:rFonts w:ascii="Garamond" w:hAnsi="Garamond"/>
      <w:sz w:val="40"/>
      <w:lang w:val="pt-PT" w:eastAsia="pt-PT"/>
    </w:rPr>
  </w:style>
  <w:style w:type="paragraph" w:styleId="Title">
    <w:name w:val="Title"/>
    <w:basedOn w:val="Normal"/>
    <w:link w:val="TitleChar1"/>
    <w:uiPriority w:val="99"/>
    <w:qFormat/>
    <w:rsid w:val="00A442D9"/>
    <w:pPr>
      <w:jc w:val="center"/>
    </w:pPr>
    <w:rPr>
      <w:rFonts w:ascii="Garamond" w:hAnsi="Garamond"/>
      <w:sz w:val="40"/>
      <w:szCs w:val="20"/>
    </w:rPr>
  </w:style>
  <w:style w:type="character" w:customStyle="1" w:styleId="TitleChar1">
    <w:name w:val="Title Char1"/>
    <w:basedOn w:val="DefaultParagraphFont"/>
    <w:link w:val="Title"/>
    <w:uiPriority w:val="99"/>
    <w:locked/>
    <w:rsid w:val="00783C1B"/>
    <w:rPr>
      <w:rFonts w:ascii="Cambria" w:hAnsi="Cambria" w:cs="Times New Roman"/>
      <w:b/>
      <w:bCs/>
      <w:kern w:val="28"/>
      <w:sz w:val="32"/>
      <w:szCs w:val="32"/>
    </w:rPr>
  </w:style>
  <w:style w:type="paragraph" w:styleId="BlockText">
    <w:name w:val="Block Text"/>
    <w:basedOn w:val="Normal"/>
    <w:uiPriority w:val="99"/>
    <w:rsid w:val="00A442D9"/>
    <w:pPr>
      <w:spacing w:before="60"/>
      <w:ind w:left="142" w:right="194"/>
    </w:pPr>
    <w:rPr>
      <w:rFonts w:ascii="Garamond" w:hAnsi="Garamond"/>
      <w:sz w:val="3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A442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83C1B"/>
    <w:rPr>
      <w:rFonts w:cs="Times New Roman"/>
      <w:sz w:val="2"/>
    </w:rPr>
  </w:style>
  <w:style w:type="character" w:customStyle="1" w:styleId="BalloonTextChar">
    <w:name w:val="Balloon Text Char"/>
    <w:uiPriority w:val="99"/>
    <w:locked/>
    <w:rsid w:val="00A442D9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rsid w:val="00A442D9"/>
    <w:rPr>
      <w:rFonts w:ascii="Tahoma" w:hAnsi="Tahoma"/>
      <w:sz w:val="16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783C1B"/>
    <w:rPr>
      <w:rFonts w:cs="Times New Roman"/>
      <w:sz w:val="2"/>
    </w:rPr>
  </w:style>
  <w:style w:type="paragraph" w:customStyle="1" w:styleId="Default">
    <w:name w:val="Default"/>
    <w:uiPriority w:val="99"/>
    <w:rsid w:val="00A442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A44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rafo2">
    <w:name w:val="parrafo2"/>
    <w:basedOn w:val="Normal"/>
    <w:uiPriority w:val="99"/>
    <w:rsid w:val="00A442D9"/>
    <w:pPr>
      <w:spacing w:line="480" w:lineRule="atLeast"/>
      <w:ind w:left="567"/>
      <w:jc w:val="both"/>
    </w:pPr>
    <w:rPr>
      <w:lang w:eastAsia="en-US"/>
    </w:rPr>
  </w:style>
  <w:style w:type="paragraph" w:customStyle="1" w:styleId="PargrafodaLista1">
    <w:name w:val="Parágrafo da Lista1"/>
    <w:basedOn w:val="Normal"/>
    <w:uiPriority w:val="99"/>
    <w:rsid w:val="00A44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SemEspaamento1"/>
    <w:uiPriority w:val="99"/>
    <w:locked/>
    <w:rsid w:val="00A442D9"/>
    <w:rPr>
      <w:rFonts w:ascii="Calibri" w:hAnsi="Calibri" w:cs="Times New Roman"/>
      <w:sz w:val="22"/>
      <w:szCs w:val="22"/>
      <w:lang w:val="en-US" w:eastAsia="en-US" w:bidi="ar-SA"/>
    </w:rPr>
  </w:style>
  <w:style w:type="paragraph" w:customStyle="1" w:styleId="SemEspaamento1">
    <w:name w:val="Sem Espaçamento1"/>
    <w:link w:val="NoSpacingChar"/>
    <w:uiPriority w:val="99"/>
    <w:rsid w:val="00A442D9"/>
    <w:rPr>
      <w:rFonts w:ascii="Calibri" w:hAnsi="Calibri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A442D9"/>
    <w:rPr>
      <w:rFonts w:cs="Times New Roman"/>
      <w:vertAlign w:val="superscript"/>
    </w:rPr>
  </w:style>
  <w:style w:type="character" w:customStyle="1" w:styleId="contentbold1">
    <w:name w:val="contentbold1"/>
    <w:uiPriority w:val="99"/>
    <w:rsid w:val="00A442D9"/>
    <w:rPr>
      <w:b/>
    </w:rPr>
  </w:style>
  <w:style w:type="table" w:styleId="TableGrid">
    <w:name w:val="Table Grid"/>
    <w:basedOn w:val="TableNormal"/>
    <w:uiPriority w:val="99"/>
    <w:rsid w:val="00A442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A442D9"/>
    <w:rPr>
      <w:rFonts w:cs="Times New Roman"/>
    </w:rPr>
  </w:style>
  <w:style w:type="paragraph" w:customStyle="1" w:styleId="Estilo1">
    <w:name w:val="Estilo1"/>
    <w:basedOn w:val="Normal"/>
    <w:uiPriority w:val="99"/>
    <w:rsid w:val="00513700"/>
    <w:rPr>
      <w:rFonts w:ascii="Calibri" w:hAnsi="Calibri"/>
      <w:sz w:val="20"/>
    </w:rPr>
  </w:style>
  <w:style w:type="table" w:styleId="LightShading-Accent2">
    <w:name w:val="Light Shading Accent 2"/>
    <w:basedOn w:val="TableNormal"/>
    <w:uiPriority w:val="99"/>
    <w:rsid w:val="009C797E"/>
    <w:rPr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99"/>
    <w:rsid w:val="009C797E"/>
    <w:rPr>
      <w:color w:val="76923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99"/>
    <w:rsid w:val="009C797E"/>
    <w:rPr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1">
    <w:name w:val="Light Shading1"/>
    <w:uiPriority w:val="99"/>
    <w:rsid w:val="009C797E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99"/>
    <w:rsid w:val="009C797E"/>
    <w:rPr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FootnoteText">
    <w:name w:val="footnote text"/>
    <w:basedOn w:val="Normal"/>
    <w:link w:val="FootnoteTextChar"/>
    <w:uiPriority w:val="99"/>
    <w:semiHidden/>
    <w:locked/>
    <w:rsid w:val="00FB4E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B4EFD"/>
    <w:rPr>
      <w:rFonts w:cs="Times New Roman"/>
      <w:lang w:val="pt-PT" w:eastAsia="pt-PT"/>
    </w:rPr>
  </w:style>
  <w:style w:type="character" w:styleId="FootnoteReference">
    <w:name w:val="footnote reference"/>
    <w:basedOn w:val="DefaultParagraphFont"/>
    <w:uiPriority w:val="99"/>
    <w:semiHidden/>
    <w:locked/>
    <w:rsid w:val="00FB4EFD"/>
    <w:rPr>
      <w:rFonts w:cs="Times New Roman"/>
      <w:vertAlign w:val="superscript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IMPRIMIR" wne:name="Project.NewMacros.Imprimir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0017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mann@dgs.p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rlamatos@dgs.pt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209</TotalTime>
  <Pages>1</Pages>
  <Words>174</Words>
  <Characters>940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</dc:title>
  <dc:subject/>
  <dc:creator>gamann</dc:creator>
  <cp:keywords/>
  <dc:description/>
  <cp:lastModifiedBy>gamann</cp:lastModifiedBy>
  <cp:revision>27</cp:revision>
  <cp:lastPrinted>2013-04-15T16:01:00Z</cp:lastPrinted>
  <dcterms:created xsi:type="dcterms:W3CDTF">2013-03-29T23:16:00Z</dcterms:created>
  <dcterms:modified xsi:type="dcterms:W3CDTF">2013-04-15T16:04:00Z</dcterms:modified>
</cp:coreProperties>
</file>