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vbaData.xml" ContentType="application/vnd.ms-word.vbaData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C4" w:rsidRDefault="005E50C4">
      <w:r>
        <w:rPr>
          <w:noProof/>
        </w:rPr>
        <w:pict>
          <v:group id="_x0000_s1026" style="position:absolute;margin-left:-54pt;margin-top:-90pt;width:564pt;height:810pt;z-index:-251658240" coordorigin="311,312" coordsize="11280,15950">
            <v:group id="_x0000_s1027" style="position:absolute;left:3331;top:14503;width:7946;height:1469" coordorigin="3331,14503" coordsize="7946,1469" o:regroupid="1">
              <v:group id="_x0000_s1028" style="position:absolute;left:10516;top:15164;width:761;height:808;flip:x y" coordorigin="8754,11945" coordsize="2880,2859" o:regroupid="2">
                <v:rect id="_x0000_s1029" style="position:absolute;left:10194;top:11945;width:1440;height:1440;flip:x;v-text-anchor:middle" fillcolor="#bfbfbf" strokecolor="white" strokeweight="1pt">
                  <v:fill opacity=".5"/>
                  <v:shadow color="#d8d8d8" offset="3pt,3pt" offset2="2pt,2pt"/>
                </v:rect>
                <v:rect id="_x0000_s1030" style="position:absolute;left:10194;top:13364;width:1440;height:1440;flip:x;v-text-anchor:middle" fillcolor="#c0504d" strokecolor="white" strokeweight="1pt">
                  <v:shadow color="#d8d8d8" offset="3pt,3pt" offset2="2pt,2pt"/>
                </v:rect>
                <v:rect id="_x0000_s1031" style="position:absolute;left:8754;top:13364;width:1440;height:1440;flip:x;v-text-anchor:middle" fillcolor="#bfbfbf" strokecolor="white" strokeweight="1pt">
                  <v:fill opacity=".5"/>
                  <v:shadow color="#d8d8d8" offset="3pt,3pt" offset2="2pt,2pt"/>
                </v:rect>
              </v:group>
              <v:rect id="_x0000_s1032" style="position:absolute;left:3331;top:14503;width:6911;height:1469;v-text-anchor:bottom" o:regroupid="2" filled="f" stroked="f" strokecolor="white" strokeweight="1pt">
                <v:fill opacity="52429f"/>
                <v:shadow color="#d8d8d8" offset="3pt,3pt" offset2="2pt,2pt"/>
                <v:textbox style="mso-next-textbox:#_x0000_s1032" inset=",0,,0">
                  <w:txbxContent>
                    <w:p w:rsidR="005E50C4" w:rsidRDefault="005E50C4">
                      <w:pPr>
                        <w:pStyle w:val="SemEspaamento1"/>
                        <w:jc w:val="right"/>
                        <w:rPr>
                          <w:b/>
                          <w:color w:val="FFFFFF"/>
                        </w:rPr>
                      </w:pPr>
                      <w:r w:rsidRPr="003C2D0A">
                        <w:rPr>
                          <w:noProof/>
                          <w:sz w:val="20"/>
                          <w:szCs w:val="20"/>
                        </w:rPr>
                        <w:pict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Imagem 3" o:spid="_x0000_i1028" type="#_x0000_t75" style="width:328.5pt;height:59.25pt;visibility:visible">
                            <v:imagedata r:id="rId8" o:title=""/>
                          </v:shape>
                        </w:pict>
                      </w:r>
                    </w:p>
                  </w:txbxContent>
                </v:textbox>
              </v:rect>
            </v:group>
            <v:group id="_x0000_s1033" style="position:absolute;left:311;top:312;width:11280;height:15950" coordorigin="311,312" coordsize="11280,15950" o:regroupid="1">
              <v:rect id="_x0000_s1034" style="position:absolute;left:311;top:312;width:11262;height:15950;v-text-anchor:middle" o:regroupid="3" fillcolor="#8c8c8c" stroked="f" strokecolor="white" strokeweight="1pt">
                <v:fill r:id="rId9" o:title="" color2="#bfbfbf" type="pattern"/>
                <v:shadow color="#d8d8d8" offset="3pt,3pt" offset2="2pt,2pt"/>
              </v:rect>
              <v:rect id="_x0000_s1035" style="position:absolute;left:3350;top:312;width:8241;height:15950" o:regroupid="3" fillcolor="#ffc" strokecolor="white" strokeweight=".25pt">
                <v:fill color2="#767647" rotate="t"/>
                <v:shadow type="perspective" color="#205867" opacity=".5" offset="1pt" offset2="-1pt"/>
                <v:textbox style="mso-next-textbox:#_x0000_s1035" inset="18pt,108pt,36pt">
                  <w:txbxContent>
                    <w:p w:rsidR="005E50C4" w:rsidRDefault="005E50C4">
                      <w:pPr>
                        <w:pStyle w:val="SemEspaamento1"/>
                        <w:ind w:right="-306"/>
                        <w:rPr>
                          <w:rFonts w:ascii="Arial Rounded MT Bold" w:hAnsi="Arial Rounded MT Bold"/>
                          <w:color w:val="FF9900"/>
                          <w:sz w:val="32"/>
                          <w:szCs w:val="52"/>
                          <w:lang w:val="pt-PT"/>
                        </w:rPr>
                      </w:pPr>
                      <w:r>
                        <w:rPr>
                          <w:rFonts w:ascii="Arial Rounded MT Bold" w:hAnsi="Arial Rounded MT Bold"/>
                          <w:color w:val="FF9900"/>
                          <w:sz w:val="32"/>
                          <w:szCs w:val="52"/>
                          <w:lang w:val="pt-PT"/>
                        </w:rPr>
                        <w:t>Programa Nacional de Prevenção de Acidentes</w:t>
                      </w:r>
                    </w:p>
                    <w:p w:rsidR="005E50C4" w:rsidRDefault="005E50C4">
                      <w:pPr>
                        <w:pStyle w:val="SemEspaamento1"/>
                        <w:rPr>
                          <w:color w:val="FF9900"/>
                          <w:sz w:val="44"/>
                          <w:szCs w:val="40"/>
                          <w:lang w:val="pt-PT"/>
                        </w:rPr>
                      </w:pPr>
                    </w:p>
                    <w:p w:rsidR="005E50C4" w:rsidRDefault="005E50C4">
                      <w:pPr>
                        <w:pStyle w:val="SemEspaamento1"/>
                        <w:rPr>
                          <w:color w:val="FF9900"/>
                          <w:spacing w:val="26"/>
                          <w:kern w:val="44"/>
                          <w:sz w:val="44"/>
                          <w:szCs w:val="40"/>
                          <w:lang w:val="pt-PT"/>
                        </w:rPr>
                      </w:pPr>
                      <w:r>
                        <w:rPr>
                          <w:color w:val="FF9900"/>
                          <w:sz w:val="44"/>
                          <w:szCs w:val="40"/>
                          <w:lang w:val="pt-PT"/>
                        </w:rPr>
                        <w:t xml:space="preserve">Projeto </w:t>
                      </w:r>
                      <w:r>
                        <w:rPr>
                          <w:color w:val="FF9900"/>
                          <w:spacing w:val="26"/>
                          <w:kern w:val="44"/>
                          <w:sz w:val="44"/>
                          <w:szCs w:val="40"/>
                          <w:lang w:val="pt-PT"/>
                        </w:rPr>
                        <w:t>COM MAIS CUIDADO</w:t>
                      </w:r>
                    </w:p>
                    <w:p w:rsidR="005E50C4" w:rsidRDefault="005E50C4">
                      <w:pPr>
                        <w:pStyle w:val="SemEspaamento1"/>
                        <w:rPr>
                          <w:color w:val="FF9900"/>
                          <w:lang w:val="pt-PT"/>
                        </w:rPr>
                      </w:pPr>
                    </w:p>
                    <w:p w:rsidR="005E50C4" w:rsidRDefault="005E50C4">
                      <w:pPr>
                        <w:pStyle w:val="SemEspaamento1"/>
                        <w:ind w:right="-373"/>
                        <w:rPr>
                          <w:b/>
                          <w:color w:val="FF9900"/>
                          <w:lang w:val="pt-PT"/>
                        </w:rPr>
                      </w:pPr>
                      <w:r>
                        <w:rPr>
                          <w:b/>
                          <w:color w:val="FF9900"/>
                          <w:sz w:val="28"/>
                          <w:lang w:val="pt-PT"/>
                        </w:rPr>
                        <w:t xml:space="preserve">Prevenção de Acidentes Domésticos com Pessoas Idosas </w:t>
                      </w: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-426" w:right="459"/>
                        <w:rPr>
                          <w:rFonts w:ascii="Arial" w:hAnsi="Arial" w:cs="Arial"/>
                          <w:b/>
                          <w:shadow/>
                          <w:color w:val="FF9900"/>
                          <w:sz w:val="32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-426" w:right="459"/>
                        <w:rPr>
                          <w:rFonts w:ascii="Arial" w:hAnsi="Arial" w:cs="Arial"/>
                          <w:b/>
                          <w:shadow/>
                          <w:color w:val="FF9900"/>
                          <w:sz w:val="32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-426" w:right="459"/>
                        <w:rPr>
                          <w:rFonts w:ascii="Arial" w:hAnsi="Arial" w:cs="Arial"/>
                          <w:b/>
                          <w:shadow/>
                          <w:color w:val="FF9900"/>
                          <w:sz w:val="32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b/>
                          <w:shadow/>
                          <w:color w:val="FF9900"/>
                          <w:szCs w:val="40"/>
                        </w:rPr>
                      </w:pPr>
                      <w:r w:rsidRPr="00A44212">
                        <w:rPr>
                          <w:rFonts w:ascii="Arial" w:hAnsi="Arial" w:cs="Arial"/>
                          <w:b/>
                          <w:shadow/>
                          <w:color w:val="FF9900"/>
                          <w:sz w:val="72"/>
                          <w:szCs w:val="72"/>
                        </w:rPr>
                        <w:t>F</w:t>
                      </w:r>
                      <w:r>
                        <w:rPr>
                          <w:rFonts w:ascii="Arial" w:hAnsi="Arial" w:cs="Arial"/>
                          <w:b/>
                          <w:shadow/>
                          <w:color w:val="FF9900"/>
                          <w:szCs w:val="40"/>
                        </w:rPr>
                        <w:t xml:space="preserve">ormulário do Projeto </w:t>
                      </w: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color w:val="993300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:rsidR="005E50C4" w:rsidRPr="00F03466" w:rsidRDefault="005E50C4">
                      <w:pPr>
                        <w:pStyle w:val="Title"/>
                        <w:spacing w:before="120" w:line="360" w:lineRule="auto"/>
                        <w:ind w:left="993" w:right="-23" w:hanging="993"/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5E50C4" w:rsidRDefault="005E50C4" w:rsidP="00F03466">
                      <w:pPr>
                        <w:pStyle w:val="Title"/>
                        <w:spacing w:before="120" w:line="360" w:lineRule="auto"/>
                        <w:ind w:left="-120" w:right="-23"/>
                        <w:jc w:val="left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EB4D2C">
                        <w:rPr>
                          <w:b/>
                          <w:color w:val="1F497D"/>
                          <w:sz w:val="32"/>
                        </w:rPr>
                        <w:pict>
                          <v:shape id="_x0000_i1030" type="#_x0000_t75" style="width:390.75pt;height:92.25pt" filled="t">
                            <v:imagedata r:id="rId10" o:title=""/>
                          </v:shape>
                        </w:pict>
                      </w:r>
                    </w:p>
                  </w:txbxContent>
                </v:textbox>
              </v:rect>
              <v:rect id="_x0000_s1036" style="position:absolute;left:2615;top:312;width:1520;height:1611;flip:x;v-text-anchor:bottom" o:regroupid="3" fillcolor="#f90" stroked="f" strokecolor="white" strokeweight="1pt">
                <v:shadow color="#d8d8d8" offset="3pt,3pt" offset2="2pt,2pt"/>
                <v:textbox style="mso-next-textbox:#_x0000_s1036">
                  <w:txbxContent>
                    <w:p w:rsidR="005E50C4" w:rsidRPr="00965DF6" w:rsidRDefault="005E50C4" w:rsidP="00965DF6">
                      <w:pPr>
                        <w:shd w:val="clear" w:color="auto" w:fill="FF9900"/>
                        <w:spacing w:before="360"/>
                        <w:jc w:val="center"/>
                        <w:rPr>
                          <w:rFonts w:ascii="Arial Rounded MT Bold" w:hAnsi="Arial Rounded MT Bold"/>
                          <w:b/>
                          <w:color w:val="FFFFFF"/>
                          <w:sz w:val="48"/>
                          <w:szCs w:val="48"/>
                        </w:rPr>
                      </w:pPr>
                      <w:r w:rsidRPr="00965DF6">
                        <w:rPr>
                          <w:rFonts w:ascii="Arial Rounded MT Bold" w:hAnsi="Arial Rounded MT Bold"/>
                          <w:b/>
                          <w:color w:val="FFFFFF"/>
                          <w:sz w:val="48"/>
                          <w:szCs w:val="48"/>
                        </w:rPr>
                        <w:t>2012</w:t>
                      </w:r>
                    </w:p>
                  </w:txbxContent>
                </v:textbox>
              </v:rect>
              <v:group id="_x0000_s1037" style="position:absolute;left:311;top:3516;width:3039;height:6442" coordorigin="359,3561" coordsize="3039,6442" o:regroupid="3">
                <v:rect id="_x0000_s1038" style="position:absolute;left:1879;top:6782;width:1519;height:1611;flip:x;v-text-anchor:middle" o:regroupid="4" fillcolor="#a7bfde" strokecolor="white" strokeweight="1pt">
                  <v:fill opacity="52429f"/>
                  <v:shadow color="#d8d8d8" offset="3pt,3pt" offset2="2pt,2pt"/>
                </v:rect>
                <v:rect id="_x0000_s1039" style="position:absolute;left:1879;top:5172;width:1519;height:1610;flip:x;v-text-anchor:middle" o:regroupid="4" fillcolor="#ff9" strokecolor="white" strokeweight="1pt">
                  <v:fill opacity=".5"/>
                  <v:shadow color="#d8d8d8" offset="3pt,3pt" offset2="2pt,2pt"/>
                </v:rect>
                <v:rect id="_x0000_s1040" style="position:absolute;left:359;top:5172;width:1520;height:1610;flip:x;v-text-anchor:middle" o:regroupid="4" fillcolor="#a7bfde" strokecolor="white" strokeweight="1pt">
                  <v:fill opacity="52429f"/>
                  <v:shadow color="#d8d8d8" offset="3pt,3pt" offset2="2pt,2pt"/>
                </v:rect>
                <v:rect id="_x0000_s1041" style="position:absolute;left:359;top:3561;width:1520;height:1611;flip:x;v-text-anchor:middle" o:regroupid="4" fillcolor="#ff9" strokecolor="white" strokeweight="1pt">
                  <v:fill opacity=".5"/>
                  <v:shadow color="#d8d8d8" offset="3pt,3pt" offset2="2pt,2pt"/>
                </v:rect>
                <v:rect id="_x0000_s1042" style="position:absolute;left:359;top:6782;width:1520;height:1611;flip:x;v-text-anchor:middle" o:regroupid="4" fillcolor="#ff9" strokecolor="white" strokeweight="1pt">
                  <v:fill opacity=".5"/>
                  <v:shadow color="#d8d8d8" offset="3pt,3pt" offset2="2pt,2pt"/>
                </v:rect>
                <v:rect id="_x0000_s1043" style="position:absolute;left:1879;top:8393;width:1519;height:1610;flip:x;v-text-anchor:middle" o:regroupid="4" fillcolor="#fc0" strokecolor="white" strokeweight="1pt">
                  <v:fill opacity=".5"/>
                  <v:shadow color="#d8d8d8" offset="3pt,3pt" offset2="2pt,2pt"/>
                </v:rect>
              </v:group>
            </v:group>
          </v:group>
        </w:pict>
      </w:r>
    </w:p>
    <w:p w:rsidR="005E50C4" w:rsidRDefault="005E50C4"/>
    <w:p w:rsidR="005E50C4" w:rsidRDefault="005E50C4">
      <w:pPr>
        <w:autoSpaceDE w:val="0"/>
        <w:autoSpaceDN w:val="0"/>
        <w:adjustRightInd w:val="0"/>
        <w:spacing w:after="240"/>
        <w:ind w:left="-426" w:right="141"/>
        <w:jc w:val="center"/>
        <w:outlineLvl w:val="0"/>
        <w:rPr>
          <w:rFonts w:ascii="Arial" w:hAnsi="Arial" w:cs="Arial"/>
          <w:bCs/>
          <w:sz w:val="8"/>
        </w:rPr>
      </w:pPr>
      <w:r>
        <w:rPr>
          <w:rFonts w:ascii="Arial" w:hAnsi="Arial" w:cs="Arial"/>
          <w:bCs/>
          <w:sz w:val="8"/>
        </w:rPr>
        <w:br w:type="page"/>
      </w:r>
    </w:p>
    <w:p w:rsidR="005E50C4" w:rsidRDefault="005E50C4">
      <w:pPr>
        <w:pStyle w:val="Title"/>
        <w:spacing w:before="360"/>
        <w:ind w:left="-426" w:right="459"/>
        <w:rPr>
          <w:rFonts w:ascii="Arial" w:hAnsi="Arial" w:cs="Arial"/>
          <w:b/>
          <w:color w:val="E2160D"/>
          <w:sz w:val="32"/>
          <w:szCs w:val="32"/>
        </w:rPr>
      </w:pPr>
      <w:r>
        <w:rPr>
          <w:rFonts w:ascii="Arial" w:hAnsi="Arial" w:cs="Arial"/>
          <w:b/>
          <w:color w:val="E2160D"/>
          <w:sz w:val="32"/>
          <w:szCs w:val="32"/>
        </w:rPr>
        <w:t>Programa Nacional de Prevenção de Acidentes</w:t>
      </w:r>
    </w:p>
    <w:p w:rsidR="005E50C4" w:rsidRDefault="005E50C4">
      <w:pPr>
        <w:autoSpaceDE w:val="0"/>
        <w:autoSpaceDN w:val="0"/>
        <w:adjustRightInd w:val="0"/>
        <w:spacing w:after="240"/>
        <w:ind w:left="-426" w:right="141"/>
        <w:jc w:val="center"/>
        <w:outlineLvl w:val="0"/>
        <w:rPr>
          <w:rFonts w:ascii="Arial Narrow" w:hAnsi="Arial Narrow" w:cs="Arial"/>
          <w:b/>
          <w:bCs/>
          <w:color w:val="365F91"/>
          <w:sz w:val="28"/>
          <w:szCs w:val="28"/>
        </w:rPr>
      </w:pPr>
      <w:r>
        <w:rPr>
          <w:rFonts w:ascii="Arial Narrow" w:hAnsi="Arial Narrow" w:cs="Arial"/>
          <w:b/>
          <w:bCs/>
          <w:color w:val="365F91"/>
          <w:sz w:val="28"/>
          <w:szCs w:val="28"/>
        </w:rPr>
        <w:t xml:space="preserve">Projeto </w:t>
      </w:r>
      <w:r>
        <w:rPr>
          <w:rFonts w:ascii="Arial Narrow" w:hAnsi="Arial Narrow" w:cs="Arial"/>
          <w:b/>
          <w:bCs/>
          <w:smallCaps/>
          <w:color w:val="365F91"/>
          <w:sz w:val="28"/>
          <w:szCs w:val="28"/>
        </w:rPr>
        <w:t>Com Mais Cuidado</w:t>
      </w:r>
      <w:r>
        <w:rPr>
          <w:rFonts w:ascii="Arial Narrow" w:hAnsi="Arial Narrow" w:cs="Arial"/>
          <w:b/>
          <w:bCs/>
          <w:color w:val="365F91"/>
          <w:sz w:val="28"/>
          <w:szCs w:val="28"/>
        </w:rPr>
        <w:t>: Prevenção de acidentes domésticos com pessoas idosas</w:t>
      </w:r>
    </w:p>
    <w:p w:rsidR="005E50C4" w:rsidRDefault="005E50C4">
      <w:pPr>
        <w:autoSpaceDE w:val="0"/>
        <w:autoSpaceDN w:val="0"/>
        <w:adjustRightInd w:val="0"/>
        <w:spacing w:after="240"/>
        <w:ind w:left="-426" w:right="141"/>
        <w:jc w:val="center"/>
        <w:outlineLvl w:val="0"/>
        <w:rPr>
          <w:rFonts w:ascii="Arial" w:hAnsi="Arial" w:cs="Arial"/>
          <w:b/>
          <w:color w:val="E2160D"/>
          <w:sz w:val="32"/>
        </w:rPr>
      </w:pPr>
      <w:r>
        <w:rPr>
          <w:rFonts w:ascii="Arial" w:hAnsi="Arial" w:cs="Arial"/>
          <w:b/>
          <w:color w:val="E2160D"/>
          <w:sz w:val="32"/>
        </w:rPr>
        <w:t xml:space="preserve">Formulário </w:t>
      </w: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after="24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Designação do Projeto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*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(Título e acrónimo)</w:t>
            </w:r>
          </w:p>
        </w:tc>
      </w:tr>
      <w:bookmarkStart w:id="0" w:name="Texto2"/>
      <w:tr w:rsidR="005E50C4" w:rsidRPr="00D7761F">
        <w:trPr>
          <w:trHeight w:val="340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D7761F" w:rsidRDefault="005E50C4">
            <w:pPr>
              <w:autoSpaceDE w:val="0"/>
              <w:autoSpaceDN w:val="0"/>
              <w:adjustRightInd w:val="0"/>
              <w:ind w:right="96"/>
              <w:rPr>
                <w:rFonts w:ascii="Arial Rounded MT Bold" w:hAnsi="Arial Rounded MT Bold" w:cs="Arial"/>
                <w:bCs/>
                <w:color w:val="0000FF"/>
              </w:rPr>
            </w:pPr>
            <w:r w:rsidRPr="00D7761F">
              <w:rPr>
                <w:rFonts w:ascii="Arial Rounded MT Bold" w:hAnsi="Arial Rounded MT Bold" w:cs="Arial"/>
                <w:bCs/>
                <w:color w:val="0000FF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D7761F">
              <w:rPr>
                <w:rFonts w:ascii="Arial Rounded MT Bold" w:hAnsi="Arial Rounded MT Bold" w:cs="Arial"/>
                <w:bCs/>
                <w:color w:val="0000FF"/>
                <w:sz w:val="22"/>
                <w:szCs w:val="22"/>
              </w:rPr>
              <w:instrText xml:space="preserve"> FORMTEXT </w:instrText>
            </w:r>
            <w:r w:rsidRPr="00D7761F">
              <w:rPr>
                <w:rFonts w:ascii="Arial Rounded MT Bold" w:hAnsi="Arial Rounded MT Bold" w:cs="Arial"/>
                <w:bCs/>
                <w:color w:val="0000FF"/>
                <w:sz w:val="22"/>
                <w:szCs w:val="22"/>
              </w:rPr>
            </w:r>
            <w:r w:rsidRPr="00D7761F">
              <w:rPr>
                <w:rFonts w:ascii="Arial Rounded MT Bold" w:hAnsi="Arial Rounded MT Bold" w:cs="Arial"/>
                <w:bCs/>
                <w:color w:val="0000FF"/>
                <w:sz w:val="22"/>
                <w:szCs w:val="22"/>
              </w:rPr>
              <w:fldChar w:fldCharType="separate"/>
            </w:r>
            <w:r w:rsidRPr="00D7761F">
              <w:rPr>
                <w:rFonts w:ascii="Arial Rounded MT Bold" w:eastAsia="Arial Unicode MS" w:hAnsi="Arial Unicode MS" w:cs="Arial Unicode MS" w:hint="eastAsia"/>
                <w:bCs/>
                <w:noProof/>
                <w:color w:val="0000FF"/>
                <w:sz w:val="22"/>
                <w:szCs w:val="22"/>
              </w:rPr>
              <w:t> </w:t>
            </w:r>
            <w:r w:rsidRPr="00D7761F">
              <w:rPr>
                <w:rFonts w:ascii="Arial Rounded MT Bold" w:eastAsia="Arial Unicode MS" w:hAnsi="Arial Unicode MS" w:cs="Arial Unicode MS" w:hint="eastAsia"/>
                <w:bCs/>
                <w:noProof/>
                <w:color w:val="0000FF"/>
                <w:sz w:val="22"/>
                <w:szCs w:val="22"/>
              </w:rPr>
              <w:t> </w:t>
            </w:r>
            <w:r w:rsidRPr="00D7761F">
              <w:rPr>
                <w:rFonts w:ascii="Arial Rounded MT Bold" w:eastAsia="Arial Unicode MS" w:hAnsi="Arial Unicode MS" w:cs="Arial Unicode MS" w:hint="eastAsia"/>
                <w:bCs/>
                <w:noProof/>
                <w:color w:val="0000FF"/>
                <w:sz w:val="22"/>
                <w:szCs w:val="22"/>
              </w:rPr>
              <w:t> </w:t>
            </w:r>
            <w:r w:rsidRPr="00D7761F">
              <w:rPr>
                <w:rFonts w:ascii="Arial Rounded MT Bold" w:eastAsia="Arial Unicode MS" w:hAnsi="Arial Unicode MS" w:cs="Arial Unicode MS" w:hint="eastAsia"/>
                <w:bCs/>
                <w:noProof/>
                <w:color w:val="0000FF"/>
                <w:sz w:val="22"/>
                <w:szCs w:val="22"/>
              </w:rPr>
              <w:t> </w:t>
            </w:r>
            <w:r w:rsidRPr="00D7761F">
              <w:rPr>
                <w:rFonts w:ascii="Arial Rounded MT Bold" w:eastAsia="Arial Unicode MS" w:hAnsi="Arial Unicode MS" w:cs="Arial Unicode MS" w:hint="eastAsia"/>
                <w:bCs/>
                <w:noProof/>
                <w:color w:val="0000FF"/>
                <w:sz w:val="22"/>
                <w:szCs w:val="22"/>
              </w:rPr>
              <w:t> </w:t>
            </w:r>
            <w:r w:rsidRPr="00D7761F">
              <w:rPr>
                <w:rFonts w:ascii="Arial Rounded MT Bold" w:hAnsi="Arial Rounded MT Bold" w:cs="Arial"/>
                <w:bCs/>
                <w:color w:val="0000FF"/>
                <w:sz w:val="22"/>
                <w:szCs w:val="22"/>
              </w:rPr>
              <w:fldChar w:fldCharType="end"/>
            </w:r>
            <w:bookmarkEnd w:id="0"/>
          </w:p>
        </w:tc>
      </w:tr>
    </w:tbl>
    <w:p w:rsidR="005E50C4" w:rsidRDefault="005E50C4">
      <w:pPr>
        <w:autoSpaceDE w:val="0"/>
        <w:autoSpaceDN w:val="0"/>
        <w:adjustRightInd w:val="0"/>
        <w:ind w:left="-425" w:right="96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251"/>
        <w:gridCol w:w="3997"/>
        <w:gridCol w:w="988"/>
        <w:gridCol w:w="4177"/>
      </w:tblGrid>
      <w:tr w:rsidR="005E50C4">
        <w:trPr>
          <w:trHeight w:val="340"/>
          <w:tblCellSpacing w:w="28" w:type="dxa"/>
        </w:trPr>
        <w:tc>
          <w:tcPr>
            <w:tcW w:w="10388" w:type="dxa"/>
            <w:gridSpan w:val="4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Identificação da Instituição executora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114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Nome:</w:t>
            </w:r>
          </w:p>
        </w:tc>
        <w:bookmarkStart w:id="1" w:name="Texto3"/>
        <w:tc>
          <w:tcPr>
            <w:tcW w:w="91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"/>
          </w:p>
        </w:tc>
      </w:tr>
      <w:tr w:rsidR="005E50C4">
        <w:trPr>
          <w:trHeight w:val="340"/>
          <w:tblCellSpacing w:w="28" w:type="dxa"/>
        </w:trPr>
        <w:tc>
          <w:tcPr>
            <w:tcW w:w="114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Morada:</w:t>
            </w:r>
          </w:p>
        </w:tc>
        <w:bookmarkStart w:id="2" w:name="Texto4"/>
        <w:tc>
          <w:tcPr>
            <w:tcW w:w="91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"/>
          </w:p>
        </w:tc>
      </w:tr>
      <w:tr w:rsidR="005E50C4">
        <w:trPr>
          <w:trHeight w:val="340"/>
          <w:tblCellSpacing w:w="28" w:type="dxa"/>
        </w:trPr>
        <w:tc>
          <w:tcPr>
            <w:tcW w:w="114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Telefone:</w:t>
            </w:r>
          </w:p>
        </w:tc>
        <w:bookmarkStart w:id="3" w:name="Texto5"/>
        <w:tc>
          <w:tcPr>
            <w:tcW w:w="3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93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20"/>
              </w:rPr>
              <w:t>Fax</w:t>
            </w:r>
            <w:r>
              <w:rPr>
                <w:rFonts w:ascii="Arial" w:hAnsi="Arial" w:cs="Arial"/>
                <w:bCs/>
                <w:sz w:val="16"/>
                <w:szCs w:val="16"/>
              </w:rPr>
              <w:t>:</w:t>
            </w:r>
          </w:p>
        </w:tc>
        <w:bookmarkStart w:id="4" w:name="Texto7"/>
        <w:tc>
          <w:tcPr>
            <w:tcW w:w="41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"/>
          </w:p>
        </w:tc>
      </w:tr>
      <w:tr w:rsidR="005E50C4">
        <w:trPr>
          <w:trHeight w:val="340"/>
          <w:tblCellSpacing w:w="28" w:type="dxa"/>
        </w:trPr>
        <w:tc>
          <w:tcPr>
            <w:tcW w:w="114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E-mail:</w:t>
            </w:r>
          </w:p>
        </w:tc>
        <w:bookmarkStart w:id="5" w:name="Texto6"/>
        <w:tc>
          <w:tcPr>
            <w:tcW w:w="91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5"/>
          </w:p>
        </w:tc>
      </w:tr>
      <w:tr w:rsidR="005E50C4">
        <w:trPr>
          <w:trHeight w:val="340"/>
          <w:tblCellSpacing w:w="28" w:type="dxa"/>
        </w:trPr>
        <w:tc>
          <w:tcPr>
            <w:tcW w:w="114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Website:</w:t>
            </w:r>
          </w:p>
        </w:tc>
        <w:bookmarkStart w:id="6" w:name="Texto8"/>
        <w:tc>
          <w:tcPr>
            <w:tcW w:w="91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"/>
          </w:p>
        </w:tc>
      </w:tr>
    </w:tbl>
    <w:p w:rsidR="005E50C4" w:rsidRPr="00167464" w:rsidRDefault="005E50C4">
      <w:pPr>
        <w:autoSpaceDE w:val="0"/>
        <w:autoSpaceDN w:val="0"/>
        <w:adjustRightInd w:val="0"/>
        <w:ind w:left="-426" w:right="99"/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250"/>
        <w:gridCol w:w="3997"/>
        <w:gridCol w:w="1109"/>
        <w:gridCol w:w="4057"/>
      </w:tblGrid>
      <w:tr w:rsidR="005E50C4">
        <w:trPr>
          <w:trHeight w:val="340"/>
          <w:tblCellSpacing w:w="28" w:type="dxa"/>
        </w:trPr>
        <w:tc>
          <w:tcPr>
            <w:tcW w:w="10408" w:type="dxa"/>
            <w:gridSpan w:val="4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Responsável do Projeto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116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Nome:</w:t>
            </w:r>
          </w:p>
        </w:tc>
        <w:bookmarkStart w:id="7" w:name="Texto9"/>
        <w:tc>
          <w:tcPr>
            <w:tcW w:w="918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7"/>
          </w:p>
        </w:tc>
      </w:tr>
      <w:tr w:rsidR="005E50C4">
        <w:trPr>
          <w:trHeight w:val="340"/>
          <w:tblCellSpacing w:w="28" w:type="dxa"/>
        </w:trPr>
        <w:tc>
          <w:tcPr>
            <w:tcW w:w="116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Telefone:</w:t>
            </w:r>
          </w:p>
        </w:tc>
        <w:bookmarkStart w:id="8" w:name="Texto10"/>
        <w:tc>
          <w:tcPr>
            <w:tcW w:w="3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1058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E-mail:</w:t>
            </w:r>
          </w:p>
        </w:tc>
        <w:bookmarkStart w:id="9" w:name="Texto11"/>
        <w:tc>
          <w:tcPr>
            <w:tcW w:w="40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9"/>
          </w:p>
        </w:tc>
      </w:tr>
    </w:tbl>
    <w:p w:rsidR="005E50C4" w:rsidRPr="00167464" w:rsidRDefault="005E50C4">
      <w:pPr>
        <w:autoSpaceDE w:val="0"/>
        <w:autoSpaceDN w:val="0"/>
        <w:adjustRightInd w:val="0"/>
        <w:ind w:left="-426" w:right="99"/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3660"/>
        <w:gridCol w:w="3734"/>
        <w:gridCol w:w="1884"/>
        <w:gridCol w:w="1190"/>
      </w:tblGrid>
      <w:tr w:rsidR="005E50C4">
        <w:trPr>
          <w:trHeight w:val="340"/>
          <w:tblCellSpacing w:w="28" w:type="dxa"/>
        </w:trPr>
        <w:tc>
          <w:tcPr>
            <w:tcW w:w="10356" w:type="dxa"/>
            <w:gridSpan w:val="4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Equipa técnica afeta ao Projeto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3576" w:type="dxa"/>
            <w:shd w:val="clear" w:color="auto" w:fill="B8CCE4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dos recursos humanos</w:t>
            </w:r>
          </w:p>
        </w:tc>
        <w:tc>
          <w:tcPr>
            <w:tcW w:w="3678" w:type="dxa"/>
            <w:shd w:val="clear" w:color="auto" w:fill="B8CCE4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828" w:type="dxa"/>
            <w:shd w:val="clear" w:color="auto" w:fill="B8CCE4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40"/>
              <w:ind w:right="96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N.º horas</w:t>
            </w:r>
          </w:p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mensais/projeto</w:t>
            </w:r>
          </w:p>
        </w:tc>
        <w:tc>
          <w:tcPr>
            <w:tcW w:w="1106" w:type="dxa"/>
            <w:shd w:val="clear" w:color="auto" w:fill="B8CCE4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Vínculo</w:t>
            </w:r>
          </w:p>
        </w:tc>
      </w:tr>
      <w:bookmarkStart w:id="10" w:name="Texto12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0"/>
          </w:p>
        </w:tc>
        <w:bookmarkStart w:id="11" w:name="Texto20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"/>
          </w:p>
        </w:tc>
        <w:bookmarkStart w:id="12" w:name="Texto28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2"/>
          </w:p>
        </w:tc>
        <w:bookmarkStart w:id="13" w:name="Texto36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3"/>
          </w:p>
        </w:tc>
      </w:tr>
      <w:bookmarkStart w:id="14" w:name="Texto13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4"/>
          </w:p>
        </w:tc>
        <w:bookmarkStart w:id="15" w:name="Texto21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5"/>
          </w:p>
        </w:tc>
        <w:bookmarkStart w:id="16" w:name="Texto29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6"/>
          </w:p>
        </w:tc>
        <w:bookmarkStart w:id="17" w:name="Texto37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7"/>
          </w:p>
        </w:tc>
      </w:tr>
      <w:bookmarkStart w:id="18" w:name="Texto14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8"/>
          </w:p>
        </w:tc>
        <w:bookmarkStart w:id="19" w:name="Texto22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9"/>
          </w:p>
        </w:tc>
        <w:bookmarkStart w:id="20" w:name="Texto30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0"/>
          </w:p>
        </w:tc>
        <w:bookmarkStart w:id="21" w:name="Texto38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1"/>
          </w:p>
        </w:tc>
      </w:tr>
      <w:bookmarkStart w:id="22" w:name="Texto15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2"/>
          </w:p>
        </w:tc>
        <w:bookmarkStart w:id="23" w:name="Texto23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3"/>
          </w:p>
        </w:tc>
        <w:bookmarkStart w:id="24" w:name="Texto31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4"/>
          </w:p>
        </w:tc>
        <w:bookmarkStart w:id="25" w:name="Texto39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</w:p>
        </w:tc>
      </w:tr>
      <w:bookmarkStart w:id="26" w:name="Texto16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xto24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7"/>
          </w:p>
        </w:tc>
        <w:bookmarkStart w:id="28" w:name="Texto32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xto40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</w:tr>
      <w:bookmarkStart w:id="30" w:name="Texto17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0"/>
          </w:p>
        </w:tc>
        <w:bookmarkStart w:id="31" w:name="Texto25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xto33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2"/>
          </w:p>
        </w:tc>
        <w:bookmarkStart w:id="33" w:name="Texto41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3"/>
          </w:p>
        </w:tc>
      </w:tr>
      <w:bookmarkStart w:id="34" w:name="Texto18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4"/>
          </w:p>
        </w:tc>
        <w:bookmarkStart w:id="35" w:name="Texto26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5"/>
          </w:p>
        </w:tc>
        <w:bookmarkStart w:id="36" w:name="Texto34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6"/>
          </w:p>
        </w:tc>
        <w:bookmarkStart w:id="37" w:name="Texto42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7"/>
          </w:p>
        </w:tc>
      </w:tr>
      <w:bookmarkStart w:id="38" w:name="Texto19"/>
      <w:tr w:rsidR="005E50C4">
        <w:trPr>
          <w:trHeight w:val="340"/>
          <w:tblCellSpacing w:w="28" w:type="dxa"/>
        </w:trPr>
        <w:tc>
          <w:tcPr>
            <w:tcW w:w="35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8"/>
          </w:p>
        </w:tc>
        <w:bookmarkStart w:id="39" w:name="Texto27"/>
        <w:tc>
          <w:tcPr>
            <w:tcW w:w="3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9"/>
          </w:p>
        </w:tc>
        <w:bookmarkStart w:id="40" w:name="Texto35"/>
        <w:tc>
          <w:tcPr>
            <w:tcW w:w="18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0"/>
          </w:p>
        </w:tc>
        <w:bookmarkStart w:id="41" w:name="Texto43"/>
        <w:tc>
          <w:tcPr>
            <w:tcW w:w="11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1"/>
          </w:p>
        </w:tc>
      </w:tr>
    </w:tbl>
    <w:p w:rsidR="005E50C4" w:rsidRDefault="005E50C4">
      <w:pPr>
        <w:autoSpaceDE w:val="0"/>
        <w:autoSpaceDN w:val="0"/>
        <w:adjustRightInd w:val="0"/>
        <w:ind w:left="-426" w:right="99"/>
        <w:jc w:val="both"/>
        <w:rPr>
          <w:rFonts w:ascii="Arial" w:hAnsi="Arial" w:cs="Arial"/>
          <w:b/>
          <w:bCs/>
        </w:rPr>
      </w:pPr>
    </w:p>
    <w:tbl>
      <w:tblPr>
        <w:tblW w:w="10533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950"/>
        <w:gridCol w:w="2571"/>
        <w:gridCol w:w="1389"/>
        <w:gridCol w:w="2204"/>
        <w:gridCol w:w="1886"/>
        <w:gridCol w:w="1533"/>
      </w:tblGrid>
      <w:tr w:rsidR="005E50C4">
        <w:trPr>
          <w:trHeight w:val="340"/>
          <w:tblCellSpacing w:w="28" w:type="dxa"/>
        </w:trPr>
        <w:tc>
          <w:tcPr>
            <w:tcW w:w="10421" w:type="dxa"/>
            <w:gridSpan w:val="6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Duração do Projeto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866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Início:</w:t>
            </w:r>
          </w:p>
        </w:tc>
        <w:bookmarkStart w:id="42" w:name="Texto44"/>
        <w:tc>
          <w:tcPr>
            <w:tcW w:w="2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2"/>
          </w:p>
        </w:tc>
        <w:tc>
          <w:tcPr>
            <w:tcW w:w="1333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Conclusão:</w:t>
            </w:r>
          </w:p>
        </w:tc>
        <w:bookmarkStart w:id="43" w:name="Texto45"/>
        <w:tc>
          <w:tcPr>
            <w:tcW w:w="2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1830" w:type="dxa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-222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Duração </w:t>
            </w:r>
            <w:r>
              <w:rPr>
                <w:rFonts w:ascii="Arial" w:hAnsi="Arial" w:cs="Arial"/>
                <w:bCs/>
                <w:sz w:val="16"/>
                <w:szCs w:val="16"/>
              </w:rPr>
              <w:t>(em meses):</w:t>
            </w:r>
          </w:p>
        </w:tc>
        <w:bookmarkStart w:id="44" w:name="Texto46"/>
        <w:tc>
          <w:tcPr>
            <w:tcW w:w="144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44"/>
          </w:p>
        </w:tc>
      </w:tr>
    </w:tbl>
    <w:p w:rsidR="005E50C4" w:rsidRDefault="005E50C4" w:rsidP="00167464">
      <w:pPr>
        <w:autoSpaceDE w:val="0"/>
        <w:autoSpaceDN w:val="0"/>
        <w:adjustRightInd w:val="0"/>
        <w:ind w:right="96" w:hanging="357"/>
        <w:rPr>
          <w:rFonts w:ascii="Calibri" w:hAnsi="Calibri" w:cs="Arial"/>
          <w:bCs/>
          <w:color w:val="FF0000"/>
          <w:sz w:val="20"/>
          <w:szCs w:val="20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</w:p>
    <w:p w:rsidR="005E50C4" w:rsidRDefault="005E50C4" w:rsidP="00167464">
      <w:pPr>
        <w:autoSpaceDE w:val="0"/>
        <w:autoSpaceDN w:val="0"/>
        <w:adjustRightInd w:val="0"/>
        <w:ind w:right="96" w:hanging="357"/>
        <w:rPr>
          <w:rFonts w:ascii="Arial" w:hAnsi="Arial" w:cs="Arial"/>
          <w:b/>
          <w:bCs/>
          <w:smallCaps/>
          <w:color w:val="7F7F7F"/>
          <w:sz w:val="32"/>
        </w:rPr>
      </w:pPr>
      <w:r>
        <w:rPr>
          <w:rFonts w:ascii="Arial" w:hAnsi="Arial" w:cs="Arial"/>
          <w:b/>
          <w:bCs/>
          <w:smallCaps/>
          <w:color w:val="7F7F7F"/>
          <w:sz w:val="32"/>
        </w:rPr>
        <w:br w:type="page"/>
        <w:t>Descrição do Projeto</w:t>
      </w: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Enquadramento /justificação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14"/>
                <w:szCs w:val="18"/>
              </w:rPr>
              <w:t>(até 500 palavras/2500 carateres)</w:t>
            </w:r>
          </w:p>
        </w:tc>
      </w:tr>
      <w:tr w:rsidR="005E50C4" w:rsidRPr="00D7761F">
        <w:trPr>
          <w:trHeight w:val="340"/>
          <w:tblCellSpacing w:w="28" w:type="dxa"/>
        </w:trPr>
        <w:tc>
          <w:tcPr>
            <w:tcW w:w="10301" w:type="dxa"/>
          </w:tcPr>
          <w:p w:rsidR="005E50C4" w:rsidRDefault="005E50C4">
            <w:pPr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Sintetize de forma clara a problemática que conduziu à necessidade de intervenção. </w:t>
            </w:r>
          </w:p>
          <w:p w:rsidR="005E50C4" w:rsidRDefault="005E50C4">
            <w:pPr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Os acidentes domésticos com pessoas idosas são um problema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 xml:space="preserve"> na região onde trabalha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? Qual é a epidemiologia do fenómeno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na área geográfica onde pretende intervir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? Quais os </w:t>
            </w:r>
            <w:r w:rsidRPr="002B6E33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determinantes dos acidentes domésticos, em especial das quedas, com pessoas idosas. 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As especificações do projeto deverão incluir, por antecipação, </w:t>
            </w:r>
            <w:r w:rsidRPr="002B6E33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as modificações que se espera venham a ocorrer em resultado da execução dos seus objetivos.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Na implementação do projeto deverá assegurar a </w:t>
            </w:r>
            <w:r w:rsidRPr="002B6E33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participação das pessoas idosas. </w:t>
            </w:r>
          </w:p>
          <w:p w:rsidR="005E50C4" w:rsidRPr="00D7761F" w:rsidRDefault="005E50C4">
            <w:pPr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Para o desenvolvimento do projeto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lembre-se que terá que ter o</w:t>
            </w:r>
            <w:r w:rsidRPr="002B6E33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apoio 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da estrutura de gestão do ACeS/Unidade funcional onde está integrado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. 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O preenchimento do Formulário deve ser encarado como um guião para a ação.</w:t>
            </w:r>
          </w:p>
        </w:tc>
      </w:tr>
      <w:bookmarkStart w:id="45" w:name="Texto175"/>
      <w:tr w:rsidR="005E50C4" w:rsidTr="00D7761F">
        <w:trPr>
          <w:trHeight w:val="10457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Pr="007F2190" w:rsidRDefault="005E50C4">
            <w:pPr>
              <w:autoSpaceDE w:val="0"/>
              <w:autoSpaceDN w:val="0"/>
              <w:adjustRightInd w:val="0"/>
              <w:spacing w:before="1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 w:rsidRPr="007F2190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175"/>
                  <w:enabled/>
                  <w:calcOnExit w:val="0"/>
                  <w:textInput/>
                </w:ffData>
              </w:fldChar>
            </w:r>
            <w:r w:rsidRPr="007F2190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7F2190">
              <w:rPr>
                <w:rFonts w:ascii="Arial" w:hAnsi="Arial" w:cs="Arial"/>
                <w:bCs/>
                <w:sz w:val="20"/>
                <w:szCs w:val="20"/>
              </w:rPr>
            </w:r>
            <w:r w:rsidRPr="007F2190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7F2190">
              <w:rPr>
                <w:rFonts w:ascii="Arial" w:eastAsia="Arial Unicode MS" w:hAnsi="Arial Unicode MS" w:cs="Arial" w:hint="eastAsia"/>
                <w:bCs/>
                <w:noProof/>
                <w:sz w:val="20"/>
                <w:szCs w:val="20"/>
              </w:rPr>
              <w:t> </w:t>
            </w:r>
            <w:r w:rsidRPr="007F2190">
              <w:rPr>
                <w:rFonts w:ascii="Arial" w:eastAsia="Arial Unicode MS" w:hAnsi="Arial Unicode MS" w:cs="Arial" w:hint="eastAsia"/>
                <w:bCs/>
                <w:noProof/>
                <w:sz w:val="20"/>
                <w:szCs w:val="20"/>
              </w:rPr>
              <w:t> </w:t>
            </w:r>
            <w:r w:rsidRPr="007F2190">
              <w:rPr>
                <w:rFonts w:ascii="Arial" w:eastAsia="Arial Unicode MS" w:hAnsi="Arial Unicode MS" w:cs="Arial" w:hint="eastAsia"/>
                <w:bCs/>
                <w:noProof/>
                <w:sz w:val="20"/>
                <w:szCs w:val="20"/>
              </w:rPr>
              <w:t> </w:t>
            </w:r>
            <w:r w:rsidRPr="007F2190">
              <w:rPr>
                <w:rFonts w:ascii="Arial" w:eastAsia="Arial Unicode MS" w:hAnsi="Arial Unicode MS" w:cs="Arial" w:hint="eastAsia"/>
                <w:bCs/>
                <w:noProof/>
                <w:sz w:val="20"/>
                <w:szCs w:val="20"/>
              </w:rPr>
              <w:t> </w:t>
            </w:r>
            <w:r w:rsidRPr="007F2190">
              <w:rPr>
                <w:rFonts w:ascii="Arial" w:eastAsia="Arial Unicode MS" w:hAnsi="Arial Unicode MS" w:cs="Arial" w:hint="eastAsia"/>
                <w:bCs/>
                <w:noProof/>
                <w:sz w:val="20"/>
                <w:szCs w:val="20"/>
              </w:rPr>
              <w:t> </w:t>
            </w:r>
            <w:r w:rsidRPr="007F2190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45"/>
          </w:p>
        </w:tc>
      </w:tr>
    </w:tbl>
    <w:p w:rsidR="005E50C4" w:rsidRDefault="005E50C4" w:rsidP="00D7761F">
      <w:pPr>
        <w:autoSpaceDE w:val="0"/>
        <w:autoSpaceDN w:val="0"/>
        <w:adjustRightInd w:val="0"/>
        <w:ind w:right="96" w:hanging="357"/>
        <w:rPr>
          <w:rFonts w:ascii="Calibri" w:hAnsi="Calibri" w:cs="Arial"/>
          <w:bCs/>
          <w:color w:val="FF0000"/>
          <w:sz w:val="20"/>
          <w:szCs w:val="20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10413" w:type="dxa"/>
        <w:tblCellSpacing w:w="28" w:type="dxa"/>
        <w:tblInd w:w="-43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89"/>
        <w:gridCol w:w="10235"/>
        <w:gridCol w:w="89"/>
      </w:tblGrid>
      <w:tr w:rsidR="005E50C4" w:rsidTr="00C6432A">
        <w:trPr>
          <w:gridBefore w:val="1"/>
          <w:gridAfter w:val="1"/>
          <w:wAfter w:w="5" w:type="dxa"/>
          <w:trHeight w:val="340"/>
          <w:tblCellSpacing w:w="28" w:type="dxa"/>
        </w:trPr>
        <w:tc>
          <w:tcPr>
            <w:tcW w:w="10337" w:type="dxa"/>
            <w:tcBorders>
              <w:left w:val="nil"/>
              <w:right w:val="nil"/>
            </w:tcBorders>
            <w:shd w:val="clear" w:color="auto" w:fill="DBE5F1"/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Áreas de intervenção prioritárias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 w:rsidRPr="00517A3C" w:rsidTr="00C6432A">
        <w:trPr>
          <w:gridBefore w:val="1"/>
          <w:gridAfter w:val="1"/>
          <w:wAfter w:w="5" w:type="dxa"/>
          <w:trHeight w:val="340"/>
          <w:tblCellSpacing w:w="28" w:type="dxa"/>
        </w:trPr>
        <w:tc>
          <w:tcPr>
            <w:tcW w:w="10337" w:type="dxa"/>
            <w:tcBorders>
              <w:left w:val="nil"/>
              <w:right w:val="nil"/>
            </w:tcBorders>
          </w:tcPr>
          <w:p w:rsidR="005E50C4" w:rsidRDefault="005E50C4" w:rsidP="00F26A20">
            <w:pPr>
              <w:keepNext/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</w:pPr>
            <w:r w:rsidRPr="00517A3C"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>Tendo em conta o</w:t>
            </w:r>
            <w:r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 xml:space="preserve"> </w:t>
            </w:r>
            <w:r w:rsidRPr="002B6E33">
              <w:rPr>
                <w:rFonts w:ascii="Arial" w:hAnsi="Arial" w:cs="Arial"/>
                <w:bCs/>
                <w:i/>
                <w:color w:val="999999"/>
                <w:sz w:val="18"/>
                <w:szCs w:val="18"/>
                <w:u w:val="single"/>
              </w:rPr>
              <w:t>diagnóstico de situação que fez e o conhecimento que tem dos determinantes dos acidentes</w:t>
            </w:r>
            <w:r w:rsidRPr="00517A3C"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 xml:space="preserve"> com pessoas idosas</w:t>
            </w:r>
            <w:r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>, identifique quais são as áreas prioritárias.</w:t>
            </w:r>
          </w:p>
          <w:p w:rsidR="005E50C4" w:rsidRPr="00517A3C" w:rsidRDefault="005E50C4" w:rsidP="00F26A20">
            <w:pPr>
              <w:keepNext/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 xml:space="preserve">Com este projeto vai intervir na informação, sensibilização e formação das pessoas idosas, dos cuidadores e das famílias em promoção da segurança e prevenção dos acidentes domésticos em geral ou sobre acidentes específico, ou na avaliação dos riscos individuais de acidentes domésticos e na promoção de competências para lidar com o risco, ou na avaliação dos riscos de acidentes domésticos </w:t>
            </w:r>
            <w:r w:rsidRPr="00517A3C"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>na habitação e no espaço envolvente</w:t>
            </w:r>
            <w:r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>.</w:t>
            </w:r>
            <w:r w:rsidRPr="00517A3C"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 xml:space="preserve"> Outras</w:t>
            </w:r>
            <w:r>
              <w:rPr>
                <w:rFonts w:ascii="Arial" w:hAnsi="Arial" w:cs="Arial"/>
                <w:bCs/>
                <w:i/>
                <w:color w:val="999999"/>
                <w:sz w:val="18"/>
                <w:szCs w:val="18"/>
              </w:rPr>
              <w:t xml:space="preserve"> áreas.</w:t>
            </w:r>
          </w:p>
        </w:tc>
      </w:tr>
      <w:bookmarkStart w:id="46" w:name="Texto76"/>
      <w:tr w:rsidR="005E50C4" w:rsidTr="00C6432A">
        <w:trPr>
          <w:trHeight w:val="724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D56BD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46"/>
          </w:p>
        </w:tc>
      </w:tr>
      <w:bookmarkStart w:id="47" w:name="Texto77"/>
      <w:tr w:rsidR="005E50C4" w:rsidTr="00C6432A">
        <w:trPr>
          <w:trHeight w:val="642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47"/>
          </w:p>
        </w:tc>
      </w:tr>
      <w:bookmarkStart w:id="48" w:name="Texto78"/>
      <w:tr w:rsidR="005E50C4" w:rsidTr="00C6432A">
        <w:trPr>
          <w:trHeight w:val="648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48"/>
          </w:p>
        </w:tc>
      </w:tr>
      <w:bookmarkStart w:id="49" w:name="Texto79"/>
      <w:tr w:rsidR="005E50C4" w:rsidTr="00C6432A">
        <w:trPr>
          <w:trHeight w:val="640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49"/>
          </w:p>
        </w:tc>
      </w:tr>
      <w:bookmarkStart w:id="50" w:name="Texto80"/>
      <w:tr w:rsidR="005E50C4" w:rsidTr="00C6432A">
        <w:trPr>
          <w:trHeight w:val="718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50"/>
          </w:p>
        </w:tc>
      </w:tr>
      <w:bookmarkStart w:id="51" w:name="Texto81"/>
      <w:tr w:rsidR="005E50C4" w:rsidTr="00C6432A">
        <w:trPr>
          <w:trHeight w:val="568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51"/>
          </w:p>
        </w:tc>
      </w:tr>
      <w:bookmarkStart w:id="52" w:name="Texto82"/>
      <w:tr w:rsidR="005E50C4" w:rsidTr="00C6432A">
        <w:trPr>
          <w:trHeight w:val="631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52"/>
          </w:p>
        </w:tc>
      </w:tr>
      <w:bookmarkStart w:id="53" w:name="Texto83"/>
      <w:tr w:rsidR="005E50C4" w:rsidTr="00C6432A">
        <w:trPr>
          <w:trHeight w:val="650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53"/>
          </w:p>
        </w:tc>
      </w:tr>
      <w:bookmarkStart w:id="54" w:name="Texto84"/>
      <w:tr w:rsidR="005E50C4" w:rsidTr="00C6432A">
        <w:trPr>
          <w:trHeight w:val="642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54"/>
          </w:p>
        </w:tc>
      </w:tr>
      <w:bookmarkStart w:id="55" w:name="Texto85"/>
      <w:tr w:rsidR="005E50C4" w:rsidTr="00C6432A">
        <w:trPr>
          <w:trHeight w:val="648"/>
          <w:tblCellSpacing w:w="28" w:type="dxa"/>
        </w:trPr>
        <w:tc>
          <w:tcPr>
            <w:tcW w:w="1030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55"/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Objetivo geral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10301" w:type="dxa"/>
          </w:tcPr>
          <w:p w:rsidR="005E50C4" w:rsidRDefault="005E50C4">
            <w:pPr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</w:rPr>
            </w:pPr>
            <w:r>
              <w:rPr>
                <w:rFonts w:ascii="Arial" w:hAnsi="Arial" w:cs="Arial"/>
                <w:bCs/>
                <w:i/>
                <w:color w:val="7F7F7F"/>
                <w:sz w:val="18"/>
                <w:szCs w:val="22"/>
              </w:rPr>
              <w:t xml:space="preserve">É uma indicação genérica do </w:t>
            </w:r>
            <w:r w:rsidRPr="00D7761F">
              <w:rPr>
                <w:rFonts w:ascii="Arial" w:hAnsi="Arial" w:cs="Arial"/>
                <w:bCs/>
                <w:i/>
                <w:color w:val="7F7F7F"/>
                <w:sz w:val="18"/>
                <w:szCs w:val="22"/>
                <w:u w:val="single"/>
              </w:rPr>
              <w:t>contributo do projeto para a redução dos acidentes domésticos com pessoas idosas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22"/>
              </w:rPr>
              <w:t xml:space="preserve"> tendo em conta as estratégias do Programa Nacional de Prevenção de Acidentes. Porque vamos desenvolver este projeto? Os benefícios, a médio/longo prazo, traduzem-se em ganhos em saúde, bem-estar e qualidade de vida das pessoas idosas? </w:t>
            </w:r>
          </w:p>
          <w:p w:rsidR="005E50C4" w:rsidRPr="005E6632" w:rsidRDefault="005E50C4">
            <w:pPr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</w:rPr>
            </w:pPr>
            <w:r>
              <w:rPr>
                <w:rFonts w:ascii="Arial" w:hAnsi="Arial" w:cs="Arial"/>
                <w:bCs/>
                <w:i/>
                <w:color w:val="7F7F7F"/>
                <w:sz w:val="18"/>
                <w:szCs w:val="22"/>
              </w:rPr>
              <w:t>O objetivo geral tem que estar estreitamente correlacionado com os objetivos específicos.</w:t>
            </w:r>
          </w:p>
        </w:tc>
      </w:tr>
      <w:bookmarkStart w:id="56" w:name="Texto208"/>
      <w:tr w:rsidR="005E50C4">
        <w:trPr>
          <w:trHeight w:val="2310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56"/>
          </w:p>
        </w:tc>
      </w:tr>
    </w:tbl>
    <w:p w:rsidR="005E50C4" w:rsidRDefault="005E50C4" w:rsidP="00167464">
      <w:pPr>
        <w:autoSpaceDE w:val="0"/>
        <w:autoSpaceDN w:val="0"/>
        <w:adjustRightInd w:val="0"/>
        <w:ind w:right="96" w:hanging="357"/>
        <w:rPr>
          <w:rFonts w:ascii="Calibri" w:hAnsi="Calibri" w:cs="Arial"/>
          <w:bCs/>
          <w:color w:val="FF0000"/>
          <w:sz w:val="20"/>
          <w:szCs w:val="20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  <w:r>
        <w:rPr>
          <w:rFonts w:ascii="Arial" w:hAnsi="Arial" w:cs="Arial"/>
          <w:bCs/>
          <w:sz w:val="8"/>
        </w:rPr>
        <w:br w:type="page"/>
      </w:r>
    </w:p>
    <w:tbl>
      <w:tblPr>
        <w:tblW w:w="10705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843"/>
        <w:gridCol w:w="3188"/>
        <w:gridCol w:w="1668"/>
        <w:gridCol w:w="1669"/>
        <w:gridCol w:w="1668"/>
        <w:gridCol w:w="1669"/>
      </w:tblGrid>
      <w:tr w:rsidR="005E50C4" w:rsidTr="00D56BD9">
        <w:trPr>
          <w:trHeight w:val="340"/>
          <w:tblCellSpacing w:w="28" w:type="dxa"/>
        </w:trPr>
        <w:tc>
          <w:tcPr>
            <w:tcW w:w="10593" w:type="dxa"/>
            <w:gridSpan w:val="6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Objetivos específicos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10593" w:type="dxa"/>
            <w:gridSpan w:val="6"/>
          </w:tcPr>
          <w:p w:rsidR="005E50C4" w:rsidRPr="005E6632" w:rsidRDefault="005E50C4">
            <w:pPr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</w:rPr>
            </w:pPr>
            <w:r>
              <w:rPr>
                <w:rFonts w:ascii="Arial" w:hAnsi="Arial" w:cs="Arial"/>
                <w:bCs/>
                <w:i/>
                <w:color w:val="7F7F7F"/>
                <w:sz w:val="18"/>
                <w:szCs w:val="22"/>
              </w:rPr>
              <w:t xml:space="preserve">São </w:t>
            </w:r>
            <w:r w:rsidRPr="00366AFE">
              <w:rPr>
                <w:rFonts w:ascii="Arial" w:hAnsi="Arial" w:cs="Arial"/>
                <w:bCs/>
                <w:i/>
                <w:color w:val="7F7F7F"/>
                <w:sz w:val="18"/>
                <w:szCs w:val="22"/>
                <w:u w:val="single"/>
              </w:rPr>
              <w:t>declarações concretas do que se vai fazer para atingir o objetivo geral do projeto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22"/>
              </w:rPr>
              <w:t>. Defina objetivos dirigidos para os determinantes dos acidentes domésticos com pessoas idosas que tenham sido reconhecidos como efectivos à luz da evidência científica. Procure sempre que os objetivos específicos sejam mensuráveis, realistas, aceites pelo grupo alvo e tenham um horizonte temporal delimitado no tempo.</w:t>
            </w:r>
          </w:p>
        </w:tc>
      </w:tr>
      <w:tr w:rsidR="005E50C4" w:rsidTr="00A60816">
        <w:trPr>
          <w:trHeight w:val="1284"/>
          <w:tblCellSpacing w:w="28" w:type="dxa"/>
        </w:trPr>
        <w:tc>
          <w:tcPr>
            <w:tcW w:w="759" w:type="dxa"/>
            <w:shd w:val="clear" w:color="auto" w:fill="DBE5F3"/>
            <w:vAlign w:val="center"/>
          </w:tcPr>
          <w:p w:rsidR="005E50C4" w:rsidRPr="00A60816" w:rsidRDefault="005E50C4" w:rsidP="00A60816">
            <w:pPr>
              <w:autoSpaceDE w:val="0"/>
              <w:autoSpaceDN w:val="0"/>
              <w:adjustRightInd w:val="0"/>
              <w:spacing w:before="20"/>
              <w:ind w:right="-143"/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OBJ</w:t>
            </w:r>
            <w:r>
              <w:rPr>
                <w:rFonts w:ascii="Arial" w:hAnsi="Arial" w:cs="Arial"/>
                <w:b/>
                <w:bCs/>
                <w:color w:val="000080"/>
                <w:sz w:val="20"/>
              </w:rPr>
              <w:t xml:space="preserve"> </w:t>
            </w: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1</w:t>
            </w:r>
          </w:p>
        </w:tc>
        <w:bookmarkStart w:id="57" w:name="Texto207"/>
        <w:tc>
          <w:tcPr>
            <w:tcW w:w="977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>
            <w:pPr>
              <w:autoSpaceDE w:val="0"/>
              <w:autoSpaceDN w:val="0"/>
              <w:adjustRightInd w:val="0"/>
              <w:spacing w:before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57"/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Atividades especificas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B4113A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  <w:p w:rsidR="005E50C4" w:rsidRPr="00D56BD9" w:rsidRDefault="005E50C4" w:rsidP="00B4113A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B4113A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  <w:p w:rsidR="005E50C4" w:rsidRDefault="005E50C4" w:rsidP="00B4113A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B4113A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Recursos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B4113A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bookmarkStart w:id="58" w:name="Texto209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58"/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bookmarkStart w:id="59" w:name="Texto210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59"/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bookmarkStart w:id="60" w:name="Texto211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0"/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bookmarkStart w:id="61" w:name="Texto212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1"/>
          </w:p>
        </w:tc>
      </w:tr>
      <w:tr w:rsidR="005E50C4" w:rsidTr="00D56BD9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bookmarkStart w:id="62" w:name="Texto213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13089E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2"/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10705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843"/>
        <w:gridCol w:w="3188"/>
        <w:gridCol w:w="1668"/>
        <w:gridCol w:w="1669"/>
        <w:gridCol w:w="1668"/>
        <w:gridCol w:w="1669"/>
      </w:tblGrid>
      <w:tr w:rsidR="005E50C4" w:rsidTr="00F26A20">
        <w:trPr>
          <w:trHeight w:val="1284"/>
          <w:tblCellSpacing w:w="28" w:type="dxa"/>
        </w:trPr>
        <w:tc>
          <w:tcPr>
            <w:tcW w:w="759" w:type="dxa"/>
            <w:shd w:val="clear" w:color="auto" w:fill="DBE5F3"/>
            <w:vAlign w:val="center"/>
          </w:tcPr>
          <w:p w:rsidR="005E50C4" w:rsidRPr="00A60816" w:rsidRDefault="005E50C4" w:rsidP="00F26A20">
            <w:pPr>
              <w:autoSpaceDE w:val="0"/>
              <w:autoSpaceDN w:val="0"/>
              <w:adjustRightInd w:val="0"/>
              <w:spacing w:before="20"/>
              <w:ind w:right="-143"/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OBJ</w:t>
            </w:r>
            <w:r>
              <w:rPr>
                <w:rFonts w:ascii="Arial" w:hAnsi="Arial" w:cs="Arial"/>
                <w:b/>
                <w:bCs/>
                <w:color w:val="000080"/>
                <w:sz w:val="20"/>
              </w:rPr>
              <w:t xml:space="preserve"> 2</w:t>
            </w:r>
          </w:p>
        </w:tc>
        <w:tc>
          <w:tcPr>
            <w:tcW w:w="977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Atividades específicas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  <w:p w:rsidR="005E50C4" w:rsidRPr="00D56BD9" w:rsidRDefault="005E50C4" w:rsidP="00E462A2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Recursos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B77F4A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5E50C4" w:rsidRPr="00167464" w:rsidRDefault="005E50C4">
      <w:pPr>
        <w:autoSpaceDE w:val="0"/>
        <w:autoSpaceDN w:val="0"/>
        <w:adjustRightInd w:val="0"/>
        <w:ind w:right="96" w:hanging="357"/>
        <w:rPr>
          <w:rFonts w:ascii="Calibri" w:hAnsi="Calibri" w:cs="Arial"/>
          <w:bCs/>
          <w:sz w:val="20"/>
          <w:szCs w:val="20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10705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843"/>
        <w:gridCol w:w="3188"/>
        <w:gridCol w:w="1668"/>
        <w:gridCol w:w="1669"/>
        <w:gridCol w:w="1668"/>
        <w:gridCol w:w="1669"/>
      </w:tblGrid>
      <w:tr w:rsidR="005E50C4" w:rsidTr="00F26A20">
        <w:trPr>
          <w:trHeight w:val="1284"/>
          <w:tblCellSpacing w:w="28" w:type="dxa"/>
        </w:trPr>
        <w:tc>
          <w:tcPr>
            <w:tcW w:w="759" w:type="dxa"/>
            <w:shd w:val="clear" w:color="auto" w:fill="DBE5F3"/>
            <w:vAlign w:val="center"/>
          </w:tcPr>
          <w:p w:rsidR="005E50C4" w:rsidRPr="00A60816" w:rsidRDefault="005E50C4" w:rsidP="00F26A20">
            <w:pPr>
              <w:autoSpaceDE w:val="0"/>
              <w:autoSpaceDN w:val="0"/>
              <w:adjustRightInd w:val="0"/>
              <w:spacing w:before="20"/>
              <w:ind w:right="-143"/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OBJ</w:t>
            </w:r>
            <w:r>
              <w:rPr>
                <w:rFonts w:ascii="Arial" w:hAnsi="Arial" w:cs="Arial"/>
                <w:b/>
                <w:bCs/>
                <w:color w:val="000080"/>
                <w:sz w:val="20"/>
              </w:rPr>
              <w:t xml:space="preserve"> 3</w:t>
            </w:r>
          </w:p>
        </w:tc>
        <w:tc>
          <w:tcPr>
            <w:tcW w:w="977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Atividades específicas 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</w:p>
          <w:p w:rsidR="005E50C4" w:rsidRPr="00D56BD9" w:rsidRDefault="005E50C4" w:rsidP="00E462A2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</w:p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Recursos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B77F4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10705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843"/>
        <w:gridCol w:w="3188"/>
        <w:gridCol w:w="1668"/>
        <w:gridCol w:w="1669"/>
        <w:gridCol w:w="1668"/>
        <w:gridCol w:w="1669"/>
      </w:tblGrid>
      <w:tr w:rsidR="005E50C4" w:rsidTr="00F26A20">
        <w:trPr>
          <w:trHeight w:val="1284"/>
          <w:tblCellSpacing w:w="28" w:type="dxa"/>
        </w:trPr>
        <w:tc>
          <w:tcPr>
            <w:tcW w:w="759" w:type="dxa"/>
            <w:shd w:val="clear" w:color="auto" w:fill="DBE5F3"/>
            <w:vAlign w:val="center"/>
          </w:tcPr>
          <w:p w:rsidR="005E50C4" w:rsidRPr="00A60816" w:rsidRDefault="005E50C4" w:rsidP="00F26A20">
            <w:pPr>
              <w:autoSpaceDE w:val="0"/>
              <w:autoSpaceDN w:val="0"/>
              <w:adjustRightInd w:val="0"/>
              <w:spacing w:before="20"/>
              <w:ind w:right="-143"/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OBJ</w:t>
            </w:r>
            <w:r>
              <w:rPr>
                <w:rFonts w:ascii="Arial" w:hAnsi="Arial" w:cs="Arial"/>
                <w:b/>
                <w:bCs/>
                <w:color w:val="000080"/>
                <w:sz w:val="20"/>
              </w:rPr>
              <w:t xml:space="preserve"> 4</w:t>
            </w:r>
          </w:p>
        </w:tc>
        <w:tc>
          <w:tcPr>
            <w:tcW w:w="977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Atividades específicas 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</w:p>
          <w:p w:rsidR="005E50C4" w:rsidRPr="00D56BD9" w:rsidRDefault="005E50C4" w:rsidP="00E462A2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</w:p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Recursos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B77F4A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10705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843"/>
        <w:gridCol w:w="3188"/>
        <w:gridCol w:w="1668"/>
        <w:gridCol w:w="1669"/>
        <w:gridCol w:w="1668"/>
        <w:gridCol w:w="1669"/>
      </w:tblGrid>
      <w:tr w:rsidR="005E50C4" w:rsidTr="00F26A20">
        <w:trPr>
          <w:trHeight w:val="1284"/>
          <w:tblCellSpacing w:w="28" w:type="dxa"/>
        </w:trPr>
        <w:tc>
          <w:tcPr>
            <w:tcW w:w="759" w:type="dxa"/>
            <w:shd w:val="clear" w:color="auto" w:fill="DBE5F3"/>
            <w:vAlign w:val="center"/>
          </w:tcPr>
          <w:p w:rsidR="005E50C4" w:rsidRPr="00A60816" w:rsidRDefault="005E50C4" w:rsidP="00F26A20">
            <w:pPr>
              <w:autoSpaceDE w:val="0"/>
              <w:autoSpaceDN w:val="0"/>
              <w:adjustRightInd w:val="0"/>
              <w:spacing w:before="20"/>
              <w:ind w:right="-143"/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OBJ</w:t>
            </w:r>
            <w:r>
              <w:rPr>
                <w:rFonts w:ascii="Arial" w:hAnsi="Arial" w:cs="Arial"/>
                <w:b/>
                <w:bCs/>
                <w:color w:val="000080"/>
                <w:sz w:val="20"/>
              </w:rPr>
              <w:t xml:space="preserve"> 5</w:t>
            </w:r>
          </w:p>
        </w:tc>
        <w:tc>
          <w:tcPr>
            <w:tcW w:w="977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Atividades específicas 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</w:p>
          <w:p w:rsidR="005E50C4" w:rsidRPr="00D56BD9" w:rsidRDefault="005E50C4" w:rsidP="00E462A2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</w:p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Recursos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B77F4A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10705" w:type="dxa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A0"/>
      </w:tblPr>
      <w:tblGrid>
        <w:gridCol w:w="843"/>
        <w:gridCol w:w="3188"/>
        <w:gridCol w:w="1668"/>
        <w:gridCol w:w="1669"/>
        <w:gridCol w:w="1668"/>
        <w:gridCol w:w="1669"/>
      </w:tblGrid>
      <w:tr w:rsidR="005E50C4" w:rsidTr="00F26A20">
        <w:trPr>
          <w:trHeight w:val="1284"/>
          <w:tblCellSpacing w:w="28" w:type="dxa"/>
        </w:trPr>
        <w:tc>
          <w:tcPr>
            <w:tcW w:w="759" w:type="dxa"/>
            <w:shd w:val="clear" w:color="auto" w:fill="DBE5F3"/>
            <w:vAlign w:val="center"/>
          </w:tcPr>
          <w:p w:rsidR="005E50C4" w:rsidRPr="00A60816" w:rsidRDefault="005E50C4" w:rsidP="00F26A20">
            <w:pPr>
              <w:autoSpaceDE w:val="0"/>
              <w:autoSpaceDN w:val="0"/>
              <w:adjustRightInd w:val="0"/>
              <w:spacing w:before="20"/>
              <w:ind w:right="-143"/>
              <w:jc w:val="center"/>
              <w:rPr>
                <w:rFonts w:ascii="Arial" w:hAnsi="Arial" w:cs="Arial"/>
                <w:b/>
                <w:bCs/>
                <w:color w:val="000080"/>
              </w:rPr>
            </w:pPr>
            <w:r w:rsidRPr="00A60816">
              <w:rPr>
                <w:rFonts w:ascii="Arial" w:hAnsi="Arial" w:cs="Arial"/>
                <w:b/>
                <w:bCs/>
                <w:color w:val="000080"/>
                <w:sz w:val="20"/>
              </w:rPr>
              <w:t>OBJ</w:t>
            </w:r>
            <w:r>
              <w:rPr>
                <w:rFonts w:ascii="Arial" w:hAnsi="Arial" w:cs="Arial"/>
                <w:b/>
                <w:bCs/>
                <w:color w:val="000080"/>
                <w:sz w:val="20"/>
              </w:rPr>
              <w:t xml:space="preserve"> 6</w:t>
            </w:r>
          </w:p>
        </w:tc>
        <w:tc>
          <w:tcPr>
            <w:tcW w:w="977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Atividades específicas 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</w:p>
          <w:p w:rsidR="005E50C4" w:rsidRPr="00D56BD9" w:rsidRDefault="005E50C4" w:rsidP="00E462A2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</w:p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Recursos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B77F4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</w:tr>
      <w:tr w:rsidR="005E50C4" w:rsidTr="00B306BB">
        <w:trPr>
          <w:trHeight w:val="821"/>
          <w:tblCellSpacing w:w="28" w:type="dxa"/>
        </w:trPr>
        <w:tc>
          <w:tcPr>
            <w:tcW w:w="3947" w:type="dxa"/>
            <w:gridSpan w:val="2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Miscelânea de atividades </w:t>
            </w:r>
          </w:p>
          <w:p w:rsidR="005E50C4" w:rsidRPr="009B6AF3" w:rsidRDefault="005E50C4" w:rsidP="009B6AF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B6AF3">
              <w:rPr>
                <w:rFonts w:ascii="Arial" w:hAnsi="Arial" w:cs="Arial"/>
                <w:bCs/>
                <w:sz w:val="16"/>
                <w:szCs w:val="16"/>
              </w:rPr>
              <w:t>(atividades não incluídas nos objetivos anteriores)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Destinatários</w:t>
            </w:r>
          </w:p>
          <w:p w:rsidR="005E50C4" w:rsidRPr="00D56BD9" w:rsidRDefault="005E50C4" w:rsidP="00E462A2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(numero de pessoas)</w:t>
            </w:r>
          </w:p>
        </w:tc>
        <w:tc>
          <w:tcPr>
            <w:tcW w:w="1613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Duração </w:t>
            </w:r>
          </w:p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6BD9">
              <w:rPr>
                <w:rFonts w:ascii="Arial" w:hAnsi="Arial" w:cs="Arial"/>
                <w:bCs/>
                <w:sz w:val="12"/>
                <w:szCs w:val="16"/>
              </w:rPr>
              <w:t>(horas?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dias?</w:t>
            </w:r>
            <w:r>
              <w:rPr>
                <w:rFonts w:ascii="Arial" w:hAnsi="Arial" w:cs="Arial"/>
                <w:bCs/>
                <w:sz w:val="12"/>
                <w:szCs w:val="16"/>
              </w:rPr>
              <w:t xml:space="preserve"> </w:t>
            </w:r>
            <w:r w:rsidRPr="00D56BD9">
              <w:rPr>
                <w:rFonts w:ascii="Arial" w:hAnsi="Arial" w:cs="Arial"/>
                <w:bCs/>
                <w:sz w:val="12"/>
                <w:szCs w:val="16"/>
              </w:rPr>
              <w:t>meses?)</w:t>
            </w:r>
          </w:p>
        </w:tc>
        <w:tc>
          <w:tcPr>
            <w:tcW w:w="1612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Recursos </w:t>
            </w:r>
          </w:p>
        </w:tc>
        <w:tc>
          <w:tcPr>
            <w:tcW w:w="1585" w:type="dxa"/>
            <w:shd w:val="clear" w:color="auto" w:fill="B8CCE4"/>
            <w:vAlign w:val="center"/>
          </w:tcPr>
          <w:p w:rsidR="005E50C4" w:rsidRDefault="005E50C4" w:rsidP="00E462A2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Avaliação</w:t>
            </w:r>
          </w:p>
        </w:tc>
      </w:tr>
      <w:bookmarkStart w:id="63" w:name="Texto219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19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3"/>
          </w:p>
        </w:tc>
        <w:bookmarkStart w:id="64" w:name="Texto223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3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4"/>
          </w:p>
        </w:tc>
        <w:bookmarkStart w:id="65" w:name="Texto227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7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5"/>
          </w:p>
        </w:tc>
        <w:bookmarkStart w:id="66" w:name="Texto231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1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6"/>
          </w:p>
        </w:tc>
        <w:bookmarkStart w:id="67" w:name="Texto235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5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7"/>
          </w:p>
        </w:tc>
      </w:tr>
      <w:bookmarkStart w:id="68" w:name="Texto220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0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8"/>
          </w:p>
        </w:tc>
        <w:bookmarkStart w:id="69" w:name="Texto224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4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69"/>
          </w:p>
        </w:tc>
        <w:bookmarkStart w:id="70" w:name="Texto228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8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0"/>
          </w:p>
        </w:tc>
        <w:bookmarkStart w:id="71" w:name="Texto232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2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1"/>
          </w:p>
        </w:tc>
        <w:bookmarkStart w:id="72" w:name="Texto236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6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2"/>
          </w:p>
        </w:tc>
      </w:tr>
      <w:bookmarkStart w:id="73" w:name="Texto221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1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3"/>
          </w:p>
        </w:tc>
        <w:bookmarkStart w:id="74" w:name="Texto225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5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4"/>
          </w:p>
        </w:tc>
        <w:bookmarkStart w:id="75" w:name="Texto229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9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5"/>
          </w:p>
        </w:tc>
        <w:bookmarkStart w:id="76" w:name="Texto233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3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6"/>
          </w:p>
        </w:tc>
        <w:bookmarkStart w:id="77" w:name="Texto237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7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7"/>
          </w:p>
        </w:tc>
      </w:tr>
      <w:bookmarkStart w:id="78" w:name="Texto222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2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8"/>
          </w:p>
        </w:tc>
        <w:bookmarkStart w:id="79" w:name="Texto226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26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79"/>
          </w:p>
        </w:tc>
        <w:bookmarkStart w:id="80" w:name="Texto230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0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0"/>
          </w:p>
        </w:tc>
        <w:bookmarkStart w:id="81" w:name="Texto234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4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1"/>
          </w:p>
        </w:tc>
        <w:bookmarkStart w:id="82" w:name="Texto238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38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2"/>
          </w:p>
        </w:tc>
      </w:tr>
      <w:bookmarkStart w:id="83" w:name="Texto240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0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3"/>
          </w:p>
        </w:tc>
        <w:bookmarkStart w:id="84" w:name="Texto243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3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4"/>
          </w:p>
        </w:tc>
        <w:bookmarkStart w:id="85" w:name="Texto246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6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5"/>
          </w:p>
        </w:tc>
        <w:bookmarkStart w:id="86" w:name="Texto249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9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6"/>
          </w:p>
        </w:tc>
        <w:bookmarkStart w:id="87" w:name="Texto252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52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7"/>
          </w:p>
        </w:tc>
      </w:tr>
      <w:bookmarkStart w:id="88" w:name="Texto241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1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8"/>
          </w:p>
        </w:tc>
        <w:bookmarkStart w:id="89" w:name="Texto244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89"/>
          </w:p>
        </w:tc>
        <w:bookmarkStart w:id="90" w:name="Texto247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7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0"/>
          </w:p>
        </w:tc>
        <w:bookmarkStart w:id="91" w:name="Texto250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50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1"/>
          </w:p>
        </w:tc>
        <w:bookmarkStart w:id="92" w:name="Texto253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2"/>
          </w:p>
        </w:tc>
      </w:tr>
      <w:bookmarkStart w:id="93" w:name="Texto242"/>
      <w:tr w:rsidR="005E50C4" w:rsidRPr="009B6AF3" w:rsidTr="00F26A20">
        <w:trPr>
          <w:trHeight w:val="340"/>
          <w:tblCellSpacing w:w="28" w:type="dxa"/>
        </w:trPr>
        <w:tc>
          <w:tcPr>
            <w:tcW w:w="394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2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3"/>
          </w:p>
        </w:tc>
        <w:bookmarkStart w:id="94" w:name="Texto245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5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4"/>
          </w:p>
        </w:tc>
        <w:bookmarkStart w:id="95" w:name="Texto248"/>
        <w:tc>
          <w:tcPr>
            <w:tcW w:w="16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48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5"/>
          </w:p>
        </w:tc>
        <w:bookmarkStart w:id="96" w:name="Texto251"/>
        <w:tc>
          <w:tcPr>
            <w:tcW w:w="16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6"/>
          </w:p>
        </w:tc>
        <w:bookmarkStart w:id="97" w:name="Texto254"/>
        <w:tc>
          <w:tcPr>
            <w:tcW w:w="1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B6AF3" w:rsidRDefault="005E50C4" w:rsidP="009B6AF3">
            <w:pPr>
              <w:autoSpaceDE w:val="0"/>
              <w:autoSpaceDN w:val="0"/>
              <w:adjustRightInd w:val="0"/>
              <w:spacing w:before="4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54"/>
                  <w:enabled/>
                  <w:calcOnExit w:val="0"/>
                  <w:textInput/>
                </w:ffData>
              </w:fldCha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9B6AF3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7"/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7242"/>
        <w:gridCol w:w="3171"/>
      </w:tblGrid>
      <w:tr w:rsidR="005E50C4">
        <w:trPr>
          <w:trHeight w:val="340"/>
          <w:tblCellSpacing w:w="28" w:type="dxa"/>
        </w:trPr>
        <w:tc>
          <w:tcPr>
            <w:tcW w:w="10301" w:type="dxa"/>
            <w:gridSpan w:val="2"/>
            <w:shd w:val="clear" w:color="auto" w:fill="DBE5F1"/>
            <w:vAlign w:val="center"/>
          </w:tcPr>
          <w:p w:rsidR="005E50C4" w:rsidRDefault="005E50C4">
            <w:pPr>
              <w:keepNext/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Instituição(s) onde irá decorrer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 w:rsidRPr="005A3EA5">
        <w:trPr>
          <w:trHeight w:val="227"/>
          <w:tblCellSpacing w:w="28" w:type="dxa"/>
        </w:trPr>
        <w:tc>
          <w:tcPr>
            <w:tcW w:w="10301" w:type="dxa"/>
            <w:gridSpan w:val="2"/>
          </w:tcPr>
          <w:p w:rsidR="005E50C4" w:rsidRPr="005A3EA5" w:rsidRDefault="005E50C4">
            <w:pPr>
              <w:keepNext/>
              <w:autoSpaceDE w:val="0"/>
              <w:autoSpaceDN w:val="0"/>
              <w:adjustRightInd w:val="0"/>
              <w:spacing w:before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5A3EA5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Centros de Dia, Domicilio, Lar, Universidade; etc.…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7158" w:type="dxa"/>
            <w:shd w:val="clear" w:color="auto" w:fill="B8CCE4"/>
            <w:vAlign w:val="center"/>
          </w:tcPr>
          <w:p w:rsidR="005E50C4" w:rsidRDefault="005E50C4">
            <w:pPr>
              <w:keepNext/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3087" w:type="dxa"/>
            <w:shd w:val="clear" w:color="auto" w:fill="B8CCE4"/>
            <w:vAlign w:val="center"/>
          </w:tcPr>
          <w:p w:rsidR="005E50C4" w:rsidRDefault="005E50C4" w:rsidP="00C63E55">
            <w:pPr>
              <w:keepNext/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População a abranger (número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bookmarkStart w:id="98" w:name="Texto60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8"/>
          </w:p>
        </w:tc>
        <w:bookmarkStart w:id="99" w:name="Texto68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99"/>
          </w:p>
        </w:tc>
      </w:tr>
      <w:bookmarkStart w:id="100" w:name="Texto61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0"/>
          </w:p>
        </w:tc>
        <w:bookmarkStart w:id="101" w:name="Texto69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1"/>
          </w:p>
        </w:tc>
      </w:tr>
      <w:bookmarkStart w:id="102" w:name="Texto62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2"/>
          </w:p>
        </w:tc>
        <w:bookmarkStart w:id="103" w:name="Texto70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3"/>
          </w:p>
        </w:tc>
      </w:tr>
      <w:bookmarkStart w:id="104" w:name="Texto63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4"/>
          </w:p>
        </w:tc>
        <w:bookmarkStart w:id="105" w:name="Texto71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71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5"/>
          </w:p>
        </w:tc>
      </w:tr>
      <w:bookmarkStart w:id="106" w:name="Texto64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6"/>
          </w:p>
        </w:tc>
        <w:bookmarkStart w:id="107" w:name="Texto72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7"/>
          </w:p>
        </w:tc>
      </w:tr>
      <w:bookmarkStart w:id="108" w:name="Texto65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8"/>
          </w:p>
        </w:tc>
        <w:bookmarkStart w:id="109" w:name="Texto73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09"/>
          </w:p>
        </w:tc>
      </w:tr>
      <w:bookmarkStart w:id="110" w:name="Texto66"/>
      <w:tr w:rsidR="005E50C4" w:rsidRPr="00366AFE">
        <w:trPr>
          <w:trHeight w:val="340"/>
          <w:tblCellSpacing w:w="28" w:type="dxa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10"/>
          </w:p>
        </w:tc>
        <w:bookmarkStart w:id="111" w:name="Texto74"/>
        <w:tc>
          <w:tcPr>
            <w:tcW w:w="30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11"/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keepNext/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Articulação com outros projetos da instituição, na comunidade </w:t>
            </w:r>
          </w:p>
        </w:tc>
      </w:tr>
      <w:tr w:rsidR="005E50C4" w:rsidRPr="00825E12">
        <w:trPr>
          <w:trHeight w:val="340"/>
          <w:tblCellSpacing w:w="28" w:type="dxa"/>
        </w:trPr>
        <w:tc>
          <w:tcPr>
            <w:tcW w:w="10301" w:type="dxa"/>
          </w:tcPr>
          <w:p w:rsidR="005E50C4" w:rsidRPr="00825E12" w:rsidRDefault="005E50C4">
            <w:pPr>
              <w:keepNext/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825E1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Caso existam</w:t>
            </w:r>
          </w:p>
        </w:tc>
      </w:tr>
      <w:bookmarkStart w:id="112" w:name="Texto154"/>
      <w:tr w:rsidR="005E50C4" w:rsidRPr="00366AFE" w:rsidTr="00DE1D8B">
        <w:trPr>
          <w:trHeight w:val="2864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Pr="00366AFE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12"/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 w:rsidTr="00F26A20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 w:rsidP="00F26A20">
            <w:pPr>
              <w:keepNext/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Parcerias </w:t>
            </w:r>
          </w:p>
        </w:tc>
      </w:tr>
      <w:tr w:rsidR="005E50C4" w:rsidRPr="00825E12" w:rsidTr="00F26A20">
        <w:trPr>
          <w:trHeight w:val="340"/>
          <w:tblCellSpacing w:w="28" w:type="dxa"/>
        </w:trPr>
        <w:tc>
          <w:tcPr>
            <w:tcW w:w="10301" w:type="dxa"/>
          </w:tcPr>
          <w:p w:rsidR="005E50C4" w:rsidRPr="00825E12" w:rsidRDefault="005E50C4" w:rsidP="00F26A20">
            <w:pPr>
              <w:keepNext/>
              <w:autoSpaceDE w:val="0"/>
              <w:autoSpaceDN w:val="0"/>
              <w:adjustRightInd w:val="0"/>
              <w:spacing w:before="60" w:after="6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825E1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O </w:t>
            </w:r>
            <w:r w:rsidRPr="00366AFE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envolvimento das instituições e das organizações locais</w:t>
            </w:r>
            <w:r w:rsidRPr="00825E1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é indispensável para a implementação do projeto e 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é </w:t>
            </w:r>
            <w:r w:rsidRPr="00825E1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crucia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l </w:t>
            </w:r>
            <w:r w:rsidRPr="00825E1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para a sua sustentabilidade. Ter em conta as organizações da sociedade civil com projetos na mesma área, nomeadamente Associações de Reformados, Universidades para 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Pessoas Idosas</w:t>
            </w:r>
            <w:r w:rsidRPr="00825E1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, Clubes, etc.</w:t>
            </w:r>
          </w:p>
        </w:tc>
      </w:tr>
      <w:bookmarkStart w:id="113" w:name="Texto156"/>
      <w:tr w:rsidR="005E50C4" w:rsidRPr="00366AFE" w:rsidTr="00923C25">
        <w:trPr>
          <w:trHeight w:val="3330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Pr="00366AFE" w:rsidRDefault="005E50C4" w:rsidP="00F26A20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 Unicode MS" w:eastAsia="Arial Unicode MS" w:hAnsi="Arial Unicode MS" w:cs="Arial Unicode MS" w:hint="eastAsia"/>
                <w:bCs/>
                <w:noProof/>
                <w:sz w:val="18"/>
                <w:szCs w:val="18"/>
              </w:rPr>
              <w:t> </w:t>
            </w:r>
            <w:r w:rsidRPr="00366AFE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13"/>
          </w:p>
        </w:tc>
      </w:tr>
    </w:tbl>
    <w:p w:rsidR="005E50C4" w:rsidRDefault="005E50C4" w:rsidP="00167464">
      <w:pPr>
        <w:autoSpaceDE w:val="0"/>
        <w:autoSpaceDN w:val="0"/>
        <w:adjustRightInd w:val="0"/>
        <w:ind w:right="96" w:hanging="357"/>
        <w:rPr>
          <w:rFonts w:ascii="Calibri" w:hAnsi="Calibri" w:cs="Arial"/>
          <w:bCs/>
          <w:color w:val="FF0000"/>
          <w:sz w:val="20"/>
          <w:szCs w:val="20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</w:p>
    <w:p w:rsidR="005E50C4" w:rsidRDefault="005E50C4" w:rsidP="00B77F4A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 w:rsidP="00867E54">
            <w:pPr>
              <w:keepNext/>
              <w:autoSpaceDE w:val="0"/>
              <w:autoSpaceDN w:val="0"/>
              <w:adjustRightInd w:val="0"/>
              <w:spacing w:before="120" w:line="360" w:lineRule="auto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Fontes de financiamento e estimativa de custos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</w:tbl>
    <w:p w:rsidR="005E50C4" w:rsidRDefault="005E50C4" w:rsidP="0092190D">
      <w:pPr>
        <w:autoSpaceDE w:val="0"/>
        <w:autoSpaceDN w:val="0"/>
        <w:adjustRightInd w:val="0"/>
        <w:spacing w:before="60" w:after="60"/>
        <w:ind w:left="-357" w:right="-79"/>
        <w:jc w:val="both"/>
        <w:rPr>
          <w:rFonts w:ascii="Arial" w:hAnsi="Arial" w:cs="Arial"/>
          <w:bCs/>
          <w:i/>
          <w:color w:val="7F7F7F"/>
          <w:sz w:val="18"/>
          <w:szCs w:val="18"/>
        </w:rPr>
      </w:pPr>
      <w:r>
        <w:rPr>
          <w:rFonts w:ascii="Arial" w:hAnsi="Arial" w:cs="Arial"/>
          <w:bCs/>
          <w:i/>
          <w:color w:val="7F7F7F"/>
          <w:sz w:val="18"/>
          <w:szCs w:val="18"/>
        </w:rPr>
        <w:t>N</w:t>
      </w:r>
      <w:r w:rsidRPr="00825E12">
        <w:rPr>
          <w:rFonts w:ascii="Arial" w:hAnsi="Arial" w:cs="Arial"/>
          <w:bCs/>
          <w:i/>
          <w:color w:val="7F7F7F"/>
          <w:sz w:val="18"/>
          <w:szCs w:val="18"/>
        </w:rPr>
        <w:t>o Projeto «COM MAIS CUIDADO»</w:t>
      </w:r>
      <w:r w:rsidRPr="00825E12">
        <w:rPr>
          <w:rFonts w:ascii="Arial" w:hAnsi="Arial" w:cs="Arial"/>
          <w:bCs/>
          <w:i/>
          <w:color w:val="7F7F7F"/>
          <w:sz w:val="18"/>
          <w:szCs w:val="18"/>
          <w:u w:val="single"/>
        </w:rPr>
        <w:t xml:space="preserve"> NÃO está prevista a atribuição de qualquer financiament</w:t>
      </w:r>
      <w:r>
        <w:rPr>
          <w:rFonts w:ascii="Arial" w:hAnsi="Arial" w:cs="Arial"/>
          <w:bCs/>
          <w:i/>
          <w:color w:val="7F7F7F"/>
          <w:sz w:val="18"/>
          <w:szCs w:val="18"/>
          <w:u w:val="single"/>
        </w:rPr>
        <w:t>o pela DGS nem pela Fundação MAPFRE</w:t>
      </w:r>
      <w:r>
        <w:rPr>
          <w:rFonts w:ascii="Arial" w:hAnsi="Arial" w:cs="Arial"/>
          <w:bCs/>
          <w:i/>
          <w:color w:val="7F7F7F"/>
          <w:sz w:val="18"/>
          <w:szCs w:val="18"/>
        </w:rPr>
        <w:t>. No entanto, a</w:t>
      </w:r>
      <w:r w:rsidRPr="00825E12">
        <w:rPr>
          <w:rFonts w:ascii="Arial" w:hAnsi="Arial" w:cs="Arial"/>
          <w:bCs/>
          <w:i/>
          <w:color w:val="7F7F7F"/>
          <w:sz w:val="18"/>
          <w:szCs w:val="18"/>
        </w:rPr>
        <w:t xml:space="preserve"> implementação de um projeto tem sempre custos associados. Por isso, é importante prever as potenciais fontes de financiamento</w:t>
      </w:r>
      <w:r>
        <w:rPr>
          <w:rFonts w:ascii="Arial" w:hAnsi="Arial" w:cs="Arial"/>
          <w:bCs/>
          <w:i/>
          <w:color w:val="7F7F7F"/>
          <w:sz w:val="18"/>
          <w:szCs w:val="18"/>
        </w:rPr>
        <w:t xml:space="preserve"> para que possa fazer aquilo com que se comprometeu. </w:t>
      </w:r>
    </w:p>
    <w:p w:rsidR="005E50C4" w:rsidRDefault="005E50C4" w:rsidP="0092190D">
      <w:pPr>
        <w:autoSpaceDE w:val="0"/>
        <w:autoSpaceDN w:val="0"/>
        <w:adjustRightInd w:val="0"/>
        <w:spacing w:before="60" w:after="60"/>
        <w:ind w:left="-357" w:right="-79"/>
        <w:jc w:val="both"/>
        <w:rPr>
          <w:rFonts w:ascii="Arial" w:hAnsi="Arial" w:cs="Arial"/>
          <w:bCs/>
          <w:i/>
          <w:color w:val="7F7F7F"/>
          <w:sz w:val="18"/>
          <w:szCs w:val="18"/>
        </w:rPr>
      </w:pPr>
      <w:r>
        <w:rPr>
          <w:rFonts w:ascii="Arial" w:hAnsi="Arial" w:cs="Arial"/>
          <w:bCs/>
          <w:i/>
          <w:color w:val="7F7F7F"/>
          <w:sz w:val="18"/>
          <w:szCs w:val="18"/>
        </w:rPr>
        <w:t>Assegure-se que tem o financiamento garantido.</w:t>
      </w:r>
    </w:p>
    <w:p w:rsidR="005E50C4" w:rsidRDefault="005E50C4" w:rsidP="0077668F">
      <w:pPr>
        <w:autoSpaceDE w:val="0"/>
        <w:autoSpaceDN w:val="0"/>
        <w:adjustRightInd w:val="0"/>
        <w:ind w:left="-360" w:right="96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8210"/>
        <w:gridCol w:w="2203"/>
      </w:tblGrid>
      <w:tr w:rsidR="005E50C4" w:rsidTr="002B4FCA">
        <w:trPr>
          <w:trHeight w:val="340"/>
          <w:tblCellSpacing w:w="28" w:type="dxa"/>
        </w:trPr>
        <w:tc>
          <w:tcPr>
            <w:tcW w:w="8126" w:type="dxa"/>
            <w:shd w:val="clear" w:color="auto" w:fill="B8CCE4"/>
            <w:vAlign w:val="center"/>
          </w:tcPr>
          <w:p w:rsidR="005E50C4" w:rsidRPr="00167464" w:rsidRDefault="005E50C4" w:rsidP="002B4FCA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7464">
              <w:rPr>
                <w:rFonts w:ascii="Arial" w:hAnsi="Arial" w:cs="Arial"/>
                <w:b/>
                <w:bCs/>
                <w:sz w:val="20"/>
                <w:szCs w:val="20"/>
              </w:rPr>
              <w:t>Fontes de financiamento (previstas)</w:t>
            </w:r>
          </w:p>
        </w:tc>
        <w:tc>
          <w:tcPr>
            <w:tcW w:w="2119" w:type="dxa"/>
            <w:shd w:val="clear" w:color="auto" w:fill="B8CCE4"/>
            <w:vAlign w:val="center"/>
          </w:tcPr>
          <w:p w:rsidR="005E50C4" w:rsidRDefault="005E50C4" w:rsidP="00C63E55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Financiamento previsto</w:t>
            </w:r>
          </w:p>
        </w:tc>
      </w:tr>
      <w:bookmarkStart w:id="114" w:name="Texto201"/>
      <w:tr w:rsidR="005E50C4" w:rsidTr="002B4FCA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1"/>
                  <w:enabled/>
                  <w:calcOnExit w:val="0"/>
                  <w:textInput/>
                </w:ffData>
              </w:fldChar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4"/>
          </w:p>
          <w:p w:rsidR="005E50C4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Pr="00923C25" w:rsidRDefault="005E50C4" w:rsidP="002B4FCA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bookmarkStart w:id="115" w:name="Texto217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23C25" w:rsidRDefault="005E50C4" w:rsidP="002B4FCA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5"/>
          </w:p>
        </w:tc>
      </w:tr>
      <w:bookmarkStart w:id="116" w:name="Texto202"/>
      <w:tr w:rsidR="005E50C4" w:rsidTr="002B4FCA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2"/>
                  <w:enabled/>
                  <w:calcOnExit w:val="0"/>
                  <w:textInput/>
                </w:ffData>
              </w:fldChar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6"/>
          </w:p>
          <w:p w:rsidR="005E50C4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Pr="00923C25" w:rsidRDefault="005E50C4" w:rsidP="002B4FCA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bookmarkStart w:id="117" w:name="Texto216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23C25" w:rsidRDefault="005E50C4" w:rsidP="002B4FCA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7"/>
          </w:p>
        </w:tc>
      </w:tr>
      <w:bookmarkStart w:id="118" w:name="Texto203"/>
      <w:tr w:rsidR="005E50C4" w:rsidTr="002B4FCA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03"/>
                  <w:enabled/>
                  <w:calcOnExit w:val="0"/>
                  <w:textInput/>
                </w:ffData>
              </w:fldChar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 w:rsidRPr="00923C25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8"/>
          </w:p>
          <w:p w:rsidR="005E50C4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5E50C4" w:rsidRPr="00923C25" w:rsidRDefault="005E50C4" w:rsidP="002B4FCA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bookmarkStart w:id="119" w:name="Texto215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923C25" w:rsidRDefault="005E50C4" w:rsidP="002B4FCA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2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19"/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shd w:val="clear" w:color="auto" w:fill="B8CCE4"/>
            <w:vAlign w:val="center"/>
          </w:tcPr>
          <w:p w:rsidR="005E50C4" w:rsidRPr="0016746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74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Estimativa de custos (rubricas descriminadas) </w:t>
            </w:r>
          </w:p>
        </w:tc>
        <w:tc>
          <w:tcPr>
            <w:tcW w:w="2119" w:type="dxa"/>
            <w:shd w:val="clear" w:color="auto" w:fill="B8CCE4"/>
            <w:vAlign w:val="center"/>
          </w:tcPr>
          <w:p w:rsidR="005E50C4" w:rsidRPr="003F0C89" w:rsidRDefault="005E50C4" w:rsidP="00C02CAA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F0C89">
              <w:rPr>
                <w:rFonts w:ascii="Arial" w:hAnsi="Arial" w:cs="Arial"/>
                <w:b/>
                <w:bCs/>
                <w:sz w:val="16"/>
                <w:szCs w:val="16"/>
              </w:rPr>
              <w:t>Custo aproximado em €</w:t>
            </w:r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  <w:u w:val="single"/>
              </w:rPr>
              <w:t>Custos com pessoal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t>: (despesas com remunerações e encargos com pessoal, formadores, etc.)</w:t>
            </w:r>
          </w:p>
          <w:p w:rsidR="005E50C4" w:rsidRDefault="005E50C4" w:rsidP="005B52F0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     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  <w:p w:rsidR="005E50C4" w:rsidRPr="00867E54" w:rsidRDefault="005E50C4" w:rsidP="005B52F0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     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  <w:u w:val="single"/>
              </w:rPr>
              <w:t>Custos de financiamento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t>: (aquisição de bens de consumo, material de consumo, serviços especializados, aluguer de espaços, etc.)</w:t>
            </w:r>
          </w:p>
          <w:p w:rsidR="005E50C4" w:rsidRDefault="005E50C4" w:rsidP="005B52F0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     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  <w:p w:rsidR="005E50C4" w:rsidRPr="00867E54" w:rsidRDefault="005E50C4" w:rsidP="005B52F0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     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  <w:u w:val="single"/>
              </w:rPr>
              <w:t>Despesas de investimento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t xml:space="preserve">: (equipamento técnico, software, hardware, material didático e pedagógico, etc.) </w:t>
            </w:r>
          </w:p>
          <w:bookmarkStart w:id="120" w:name="Texto218"/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218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0"/>
          </w:p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bookmarkStart w:id="121" w:name="Texto195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1"/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  <w:u w:val="single"/>
              </w:rPr>
              <w:t>Custos de produção e distribuição de informação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t>: (vídeos, folhetos, cartazes, brochuras, etc)</w:t>
            </w:r>
          </w:p>
          <w:bookmarkStart w:id="122" w:name="Texto190"/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90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2"/>
          </w:p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bookmarkStart w:id="123" w:name="Texto196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3"/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  <w:u w:val="single"/>
              </w:rPr>
              <w:t>Outros custos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  <w:bookmarkStart w:id="124" w:name="Texto191"/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91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4"/>
          </w:p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bookmarkStart w:id="125" w:name="Texto197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97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" w:cs="Arial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5"/>
          </w:p>
        </w:tc>
      </w:tr>
      <w:tr w:rsidR="005E50C4" w:rsidRPr="003F0C89">
        <w:trPr>
          <w:trHeight w:val="34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i/>
                <w:sz w:val="18"/>
                <w:szCs w:val="18"/>
              </w:rPr>
              <w:t>Overheads</w:t>
            </w:r>
          </w:p>
          <w:bookmarkStart w:id="126" w:name="Texto192"/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i/>
                <w:sz w:val="18"/>
                <w:szCs w:val="18"/>
              </w:rPr>
              <w:fldChar w:fldCharType="begin">
                <w:ffData>
                  <w:name w:val="Texto192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i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i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i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 Unicode MS" w:cs="Arial" w:hint="eastAsia"/>
                <w:bCs/>
                <w:i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i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i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i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i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i/>
                <w:sz w:val="18"/>
                <w:szCs w:val="18"/>
              </w:rPr>
              <w:fldChar w:fldCharType="end"/>
            </w:r>
            <w:bookmarkEnd w:id="126"/>
          </w:p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left="360" w:right="96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bookmarkStart w:id="127" w:name="Texto199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867E5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Texto199"/>
                  <w:enabled/>
                  <w:calcOnExit w:val="0"/>
                  <w:textInput/>
                </w:ffData>
              </w:fldCha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instrText xml:space="preserve"> FORMTEXT </w:instrTex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eastAsia="Arial Unicode MS" w:hAnsi="Arial Unicode MS" w:cs="Arial" w:hint="eastAsia"/>
                <w:bCs/>
                <w:noProof/>
                <w:sz w:val="18"/>
                <w:szCs w:val="18"/>
              </w:rPr>
              <w:t> </w:t>
            </w:r>
            <w:r w:rsidRPr="00867E54"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27"/>
          </w:p>
        </w:tc>
      </w:tr>
      <w:tr w:rsidR="005E50C4" w:rsidRPr="003F0C89" w:rsidTr="005B52F0">
        <w:trPr>
          <w:trHeight w:val="470"/>
          <w:tblCellSpacing w:w="28" w:type="dxa"/>
        </w:trPr>
        <w:tc>
          <w:tcPr>
            <w:tcW w:w="81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F0C89" w:rsidRDefault="005E50C4" w:rsidP="00DD50FF">
            <w:pPr>
              <w:autoSpaceDE w:val="0"/>
              <w:autoSpaceDN w:val="0"/>
              <w:adjustRightInd w:val="0"/>
              <w:ind w:left="360" w:right="96"/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3F0C89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bookmarkStart w:id="128" w:name="Texto198"/>
        <w:tc>
          <w:tcPr>
            <w:tcW w:w="2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3F0C89" w:rsidRDefault="005E50C4" w:rsidP="00DD50FF">
            <w:pPr>
              <w:autoSpaceDE w:val="0"/>
              <w:autoSpaceDN w:val="0"/>
              <w:adjustRightInd w:val="0"/>
              <w:ind w:right="96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F0C89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98"/>
                  <w:enabled/>
                  <w:calcOnExit w:val="0"/>
                  <w:textInput/>
                </w:ffData>
              </w:fldChar>
            </w:r>
            <w:r w:rsidRPr="003F0C89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3F0C89">
              <w:rPr>
                <w:rFonts w:ascii="Arial" w:hAnsi="Arial" w:cs="Arial"/>
                <w:bCs/>
                <w:sz w:val="16"/>
                <w:szCs w:val="16"/>
              </w:rPr>
            </w:r>
            <w:r w:rsidRPr="003F0C89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3F0C89">
              <w:rPr>
                <w:rFonts w:ascii="Arial" w:eastAsia="Arial Unicode MS" w:hAnsi="Arial Unicode MS" w:cs="Arial" w:hint="eastAsia"/>
                <w:bCs/>
                <w:noProof/>
                <w:sz w:val="16"/>
                <w:szCs w:val="16"/>
              </w:rPr>
              <w:t> </w:t>
            </w:r>
            <w:r w:rsidRPr="003F0C89">
              <w:rPr>
                <w:rFonts w:ascii="Arial" w:eastAsia="Arial Unicode MS" w:hAnsi="Arial Unicode MS" w:cs="Arial" w:hint="eastAsia"/>
                <w:bCs/>
                <w:noProof/>
                <w:sz w:val="16"/>
                <w:szCs w:val="16"/>
              </w:rPr>
              <w:t> </w:t>
            </w:r>
            <w:r w:rsidRPr="003F0C89">
              <w:rPr>
                <w:rFonts w:ascii="Arial" w:eastAsia="Arial Unicode MS" w:hAnsi="Arial Unicode MS" w:cs="Arial" w:hint="eastAsia"/>
                <w:bCs/>
                <w:noProof/>
                <w:sz w:val="16"/>
                <w:szCs w:val="16"/>
              </w:rPr>
              <w:t> </w:t>
            </w:r>
            <w:r w:rsidRPr="003F0C89">
              <w:rPr>
                <w:rFonts w:ascii="Arial" w:eastAsia="Arial Unicode MS" w:hAnsi="Arial Unicode MS" w:cs="Arial" w:hint="eastAsia"/>
                <w:bCs/>
                <w:noProof/>
                <w:sz w:val="16"/>
                <w:szCs w:val="16"/>
              </w:rPr>
              <w:t> </w:t>
            </w:r>
            <w:r w:rsidRPr="003F0C89">
              <w:rPr>
                <w:rFonts w:ascii="Arial" w:eastAsia="Arial Unicode MS" w:hAnsi="Arial Unicode MS" w:cs="Arial" w:hint="eastAsia"/>
                <w:bCs/>
                <w:noProof/>
                <w:sz w:val="16"/>
                <w:szCs w:val="16"/>
              </w:rPr>
              <w:t> </w:t>
            </w:r>
            <w:r w:rsidRPr="003F0C89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28"/>
          </w:p>
        </w:tc>
      </w:tr>
    </w:tbl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>
      <w:pPr>
        <w:autoSpaceDE w:val="0"/>
        <w:autoSpaceDN w:val="0"/>
        <w:adjustRightInd w:val="0"/>
        <w:ind w:right="96"/>
        <w:rPr>
          <w:rFonts w:ascii="Arial" w:hAnsi="Arial" w:cs="Arial"/>
          <w:b/>
          <w:bCs/>
          <w:sz w:val="22"/>
          <w:szCs w:val="22"/>
        </w:rPr>
      </w:pPr>
    </w:p>
    <w:p w:rsidR="005E50C4" w:rsidRDefault="005E50C4" w:rsidP="00867E54">
      <w:pPr>
        <w:autoSpaceDE w:val="0"/>
        <w:autoSpaceDN w:val="0"/>
        <w:adjustRightInd w:val="0"/>
        <w:ind w:right="96" w:hanging="357"/>
        <w:rPr>
          <w:rFonts w:ascii="Calibri" w:hAnsi="Calibri" w:cs="Arial"/>
          <w:bCs/>
          <w:color w:val="FF0000"/>
          <w:sz w:val="20"/>
          <w:szCs w:val="20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</w:p>
    <w:p w:rsidR="005E50C4" w:rsidRPr="00867E54" w:rsidRDefault="005E50C4" w:rsidP="00867E5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br w:type="page"/>
              <w:t xml:space="preserve">Indicadores de avaliação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 w:rsidRPr="00EB59E2">
        <w:trPr>
          <w:trHeight w:val="340"/>
          <w:tblCellSpacing w:w="28" w:type="dxa"/>
        </w:trPr>
        <w:tc>
          <w:tcPr>
            <w:tcW w:w="10301" w:type="dxa"/>
          </w:tcPr>
          <w:p w:rsidR="005E50C4" w:rsidRPr="00EB59E2" w:rsidRDefault="005E50C4" w:rsidP="00F81524">
            <w:pPr>
              <w:autoSpaceDE w:val="0"/>
              <w:autoSpaceDN w:val="0"/>
              <w:adjustRightInd w:val="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EB59E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A avaliação é fundamental para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medir a execução dos objetivos. </w:t>
            </w:r>
            <w:r w:rsidRPr="00F81524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Lembre-se: definiu um objetivo, tem que o medir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! Os resultados podem ser avaliados sob a forma de ‘outputs’ e ‘outcomes’. ‘</w:t>
            </w:r>
            <w:r w:rsidRPr="00F81524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Outputs’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são números. Por exemplo: aumento do número de pessoas idosas abrangidas pelo projeto. ‘</w:t>
            </w:r>
            <w:r w:rsidRPr="00F81524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Outcomes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’, refere-se a mudanças de atitude, comportamentos ou conhecimentos. Por exemplo: aumento do número de pessoas idosas que faz atividade física. A maior parte dos indicadores inclui ambos os componentes. </w:t>
            </w:r>
            <w:r w:rsidRPr="00EB59E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Os resultados determinam a mudança ou a manutenção d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e um ou mais aspetos do projeto. </w:t>
            </w:r>
            <w:r w:rsidRPr="00EB59E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Descrev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a</w:t>
            </w:r>
            <w:r w:rsidRPr="00EB59E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os </w:t>
            </w:r>
            <w:r w:rsidRPr="00EB59E2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indicadores de processo e de resultados dirigidos para os objetivos específicos definidos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. Depois de definir os indicadores, questione-se sobre a forma como vai obter a informação. VER ORIENTAÇÃO TÉCNICA DA DGS.</w:t>
            </w:r>
          </w:p>
        </w:tc>
      </w:tr>
      <w:bookmarkStart w:id="129" w:name="Texto157"/>
      <w:tr w:rsidR="005E50C4" w:rsidTr="00867E54">
        <w:trPr>
          <w:trHeight w:val="4094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29"/>
          </w:p>
        </w:tc>
      </w:tr>
    </w:tbl>
    <w:p w:rsidR="005E50C4" w:rsidRDefault="005E50C4">
      <w:pPr>
        <w:autoSpaceDE w:val="0"/>
        <w:autoSpaceDN w:val="0"/>
        <w:adjustRightInd w:val="0"/>
        <w:ind w:right="96" w:hanging="357"/>
        <w:rPr>
          <w:rFonts w:ascii="Arial" w:hAnsi="Arial" w:cs="Arial"/>
          <w:bCs/>
          <w:sz w:val="8"/>
        </w:rPr>
      </w:pP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-8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8"/>
              </w:rPr>
              <w:br w:type="page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Estratégia de divulgação dos resultados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5E50C4" w:rsidRPr="00F81524">
        <w:trPr>
          <w:trHeight w:val="340"/>
          <w:tblCellSpacing w:w="28" w:type="dxa"/>
        </w:trPr>
        <w:tc>
          <w:tcPr>
            <w:tcW w:w="10301" w:type="dxa"/>
          </w:tcPr>
          <w:p w:rsidR="005E50C4" w:rsidRPr="00F81524" w:rsidRDefault="005E50C4" w:rsidP="0050015E">
            <w:pPr>
              <w:autoSpaceDE w:val="0"/>
              <w:autoSpaceDN w:val="0"/>
              <w:adjustRightInd w:val="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F81524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A promoção do projeto na comunidade é crucial para o seu sucesso. 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Um plano de disseminação dos resultados deverá ser definido tendo em conta a importância de partilhar os resultados com os parceiros e a comunidade. Especificamente a divulgação dos resultados deverá contemplar</w:t>
            </w:r>
            <w:r w:rsidRPr="00CA46D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: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o que vai ser disseminado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(mensagem chave),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para quem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(qual é o público alvo)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porquê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(qual é a intenção),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como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(c</w:t>
            </w:r>
            <w:r w:rsidRPr="00F81524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ampanhas, envolvimento da comunicação social, apresentações públicas, publicações, posters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)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quando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(em que data)</w:t>
            </w:r>
            <w:r w:rsidRPr="00F81524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.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</w:t>
            </w:r>
            <w:r w:rsidRPr="00E55836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Seja seletivo, não dissemine tudo, para todos!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</w:t>
            </w:r>
          </w:p>
        </w:tc>
      </w:tr>
      <w:bookmarkStart w:id="130" w:name="Texto158"/>
      <w:tr w:rsidR="005E50C4" w:rsidTr="00867E54">
        <w:trPr>
          <w:trHeight w:val="1998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5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30"/>
          </w:p>
        </w:tc>
      </w:tr>
    </w:tbl>
    <w:p w:rsidR="005E50C4" w:rsidRDefault="005E50C4" w:rsidP="00FA3447">
      <w:pPr>
        <w:autoSpaceDE w:val="0"/>
        <w:autoSpaceDN w:val="0"/>
        <w:adjustRightInd w:val="0"/>
        <w:ind w:right="96"/>
        <w:rPr>
          <w:rFonts w:ascii="Arial" w:hAnsi="Arial" w:cs="Arial"/>
          <w:bCs/>
          <w:sz w:val="8"/>
        </w:rPr>
      </w:pPr>
    </w:p>
    <w:tbl>
      <w:tblPr>
        <w:tblpPr w:leftFromText="141" w:rightFromText="141" w:vertAnchor="text" w:horzAnchor="margin" w:tblpX="-378" w:tblpY="-56"/>
        <w:tblW w:w="10413" w:type="dxa"/>
        <w:tblCellSpacing w:w="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>
        <w:trPr>
          <w:trHeight w:val="340"/>
          <w:tblCellSpacing w:w="28" w:type="dxa"/>
        </w:trPr>
        <w:tc>
          <w:tcPr>
            <w:tcW w:w="10301" w:type="dxa"/>
            <w:shd w:val="clear" w:color="auto" w:fill="DBE5F1"/>
            <w:vAlign w:val="center"/>
          </w:tcPr>
          <w:p w:rsidR="005E50C4" w:rsidRDefault="005E50C4">
            <w:pPr>
              <w:tabs>
                <w:tab w:val="left" w:pos="450"/>
              </w:tabs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Sustentabilidade do projeto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</w:tbl>
    <w:p w:rsidR="005E50C4" w:rsidRPr="0050015E" w:rsidRDefault="005E50C4" w:rsidP="00CA46DE">
      <w:pPr>
        <w:autoSpaceDE w:val="0"/>
        <w:autoSpaceDN w:val="0"/>
        <w:adjustRightInd w:val="0"/>
        <w:ind w:left="-482" w:right="96"/>
        <w:jc w:val="both"/>
        <w:rPr>
          <w:rFonts w:ascii="Arial" w:hAnsi="Arial" w:cs="Arial"/>
          <w:bCs/>
          <w:i/>
          <w:color w:val="7F7F7F"/>
          <w:sz w:val="18"/>
          <w:szCs w:val="18"/>
        </w:rPr>
      </w:pPr>
      <w:r w:rsidRPr="0050015E">
        <w:rPr>
          <w:rFonts w:ascii="Arial" w:hAnsi="Arial" w:cs="Arial"/>
          <w:bCs/>
          <w:i/>
          <w:color w:val="7F7F7F"/>
          <w:sz w:val="18"/>
          <w:szCs w:val="18"/>
        </w:rPr>
        <w:t>Esta parte do projet</w:t>
      </w:r>
      <w:r>
        <w:rPr>
          <w:rFonts w:ascii="Arial" w:hAnsi="Arial" w:cs="Arial"/>
          <w:bCs/>
          <w:i/>
          <w:color w:val="7F7F7F"/>
          <w:sz w:val="18"/>
          <w:szCs w:val="18"/>
        </w:rPr>
        <w:t xml:space="preserve">o corresponde ao </w:t>
      </w:r>
      <w:r w:rsidRPr="00FA3447">
        <w:rPr>
          <w:rFonts w:ascii="Arial" w:hAnsi="Arial" w:cs="Arial"/>
          <w:bCs/>
          <w:i/>
          <w:color w:val="7F7F7F"/>
          <w:sz w:val="18"/>
          <w:szCs w:val="18"/>
          <w:u w:val="single"/>
        </w:rPr>
        <w:t>compromisso dos parceiros com uma visão comum do problema</w:t>
      </w:r>
      <w:r>
        <w:rPr>
          <w:rFonts w:ascii="Arial" w:hAnsi="Arial" w:cs="Arial"/>
          <w:bCs/>
          <w:i/>
          <w:color w:val="7F7F7F"/>
          <w:sz w:val="18"/>
          <w:szCs w:val="18"/>
        </w:rPr>
        <w:t xml:space="preserve"> para a </w:t>
      </w:r>
      <w:r w:rsidRPr="0050015E">
        <w:rPr>
          <w:rFonts w:ascii="Arial" w:hAnsi="Arial" w:cs="Arial"/>
          <w:bCs/>
          <w:i/>
          <w:color w:val="7F7F7F"/>
          <w:sz w:val="18"/>
          <w:szCs w:val="18"/>
        </w:rPr>
        <w:t>continuidade das ações</w:t>
      </w:r>
      <w:r>
        <w:rPr>
          <w:rFonts w:ascii="Arial" w:hAnsi="Arial" w:cs="Arial"/>
          <w:bCs/>
          <w:i/>
          <w:color w:val="7F7F7F"/>
          <w:sz w:val="18"/>
          <w:szCs w:val="18"/>
        </w:rPr>
        <w:t>. A</w:t>
      </w:r>
      <w:r w:rsidRPr="0050015E">
        <w:rPr>
          <w:rFonts w:ascii="Arial" w:hAnsi="Arial" w:cs="Arial"/>
          <w:bCs/>
          <w:i/>
          <w:color w:val="7F7F7F"/>
          <w:sz w:val="18"/>
          <w:szCs w:val="18"/>
        </w:rPr>
        <w:t xml:space="preserve"> advocacia do projeto junto dos setores públicos e privados </w:t>
      </w:r>
      <w:r>
        <w:rPr>
          <w:rFonts w:ascii="Arial" w:hAnsi="Arial" w:cs="Arial"/>
          <w:bCs/>
          <w:i/>
          <w:color w:val="7F7F7F"/>
          <w:sz w:val="18"/>
          <w:szCs w:val="18"/>
        </w:rPr>
        <w:t>exige</w:t>
      </w:r>
      <w:r w:rsidRPr="0050015E">
        <w:rPr>
          <w:rFonts w:ascii="Arial" w:hAnsi="Arial" w:cs="Arial"/>
          <w:bCs/>
          <w:i/>
          <w:color w:val="7F7F7F"/>
          <w:sz w:val="18"/>
          <w:szCs w:val="18"/>
        </w:rPr>
        <w:t xml:space="preserve"> colaboração</w:t>
      </w:r>
      <w:r>
        <w:rPr>
          <w:rFonts w:ascii="Arial" w:hAnsi="Arial" w:cs="Arial"/>
          <w:bCs/>
          <w:i/>
          <w:color w:val="7F7F7F"/>
          <w:sz w:val="18"/>
          <w:szCs w:val="18"/>
        </w:rPr>
        <w:t xml:space="preserve"> de toda a equipa e dos parceiros </w:t>
      </w:r>
      <w:r w:rsidRPr="0050015E">
        <w:rPr>
          <w:rFonts w:ascii="Arial" w:hAnsi="Arial" w:cs="Arial"/>
          <w:bCs/>
          <w:i/>
          <w:color w:val="7F7F7F"/>
          <w:sz w:val="18"/>
          <w:szCs w:val="18"/>
        </w:rPr>
        <w:t>para que o mesmo se torne uma referência na comunidade e possa ser alvo de financiamento</w:t>
      </w:r>
      <w:r>
        <w:rPr>
          <w:rFonts w:ascii="Arial" w:hAnsi="Arial" w:cs="Arial"/>
          <w:bCs/>
          <w:i/>
          <w:color w:val="7F7F7F"/>
          <w:sz w:val="18"/>
          <w:szCs w:val="18"/>
        </w:rPr>
        <w:t xml:space="preserve"> no futuro</w:t>
      </w:r>
      <w:r w:rsidRPr="0050015E">
        <w:rPr>
          <w:rFonts w:ascii="Arial" w:hAnsi="Arial" w:cs="Arial"/>
          <w:bCs/>
          <w:i/>
          <w:color w:val="7F7F7F"/>
          <w:sz w:val="18"/>
          <w:szCs w:val="18"/>
        </w:rPr>
        <w:t>.</w:t>
      </w: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10413"/>
      </w:tblGrid>
      <w:tr w:rsidR="005E50C4" w:rsidTr="00867E54">
        <w:trPr>
          <w:trHeight w:val="2020"/>
          <w:tblCellSpacing w:w="28" w:type="dxa"/>
        </w:trPr>
        <w:tc>
          <w:tcPr>
            <w:tcW w:w="103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bookmarkStart w:id="131" w:name="Texto159"/>
          <w:p w:rsidR="005E50C4" w:rsidRDefault="005E50C4">
            <w:pPr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o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131"/>
          </w:p>
        </w:tc>
      </w:tr>
    </w:tbl>
    <w:p w:rsidR="005E50C4" w:rsidRDefault="005E50C4" w:rsidP="00867E54">
      <w:pPr>
        <w:autoSpaceDE w:val="0"/>
        <w:autoSpaceDN w:val="0"/>
        <w:adjustRightInd w:val="0"/>
        <w:ind w:right="96" w:hanging="357"/>
        <w:rPr>
          <w:rFonts w:ascii="Arial" w:hAnsi="Arial" w:cs="Arial"/>
          <w:b/>
          <w:bCs/>
          <w:sz w:val="22"/>
          <w:szCs w:val="22"/>
        </w:rPr>
      </w:pPr>
      <w:r w:rsidRPr="00167464">
        <w:rPr>
          <w:rFonts w:ascii="Arial" w:hAnsi="Arial" w:cs="Arial"/>
          <w:b/>
          <w:bCs/>
          <w:color w:val="FF0000"/>
          <w:sz w:val="28"/>
          <w:szCs w:val="28"/>
        </w:rPr>
        <w:t>*</w:t>
      </w:r>
      <w:r w:rsidRPr="00167464">
        <w:rPr>
          <w:rFonts w:ascii="Calibri" w:hAnsi="Calibri" w:cs="Arial"/>
          <w:bCs/>
          <w:color w:val="FF0000"/>
          <w:sz w:val="20"/>
          <w:szCs w:val="20"/>
        </w:rPr>
        <w:t>Campo de preenchimento obrigatório</w:t>
      </w:r>
      <w:r>
        <w:rPr>
          <w:rFonts w:ascii="Arial" w:hAnsi="Arial" w:cs="Arial"/>
          <w:b/>
          <w:bCs/>
          <w:sz w:val="22"/>
          <w:szCs w:val="22"/>
        </w:rPr>
        <w:br w:type="page"/>
      </w:r>
    </w:p>
    <w:tbl>
      <w:tblPr>
        <w:tblW w:w="0" w:type="auto"/>
        <w:tblCellSpacing w:w="28" w:type="dxa"/>
        <w:tblInd w:w="-42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2082"/>
        <w:gridCol w:w="1388"/>
        <w:gridCol w:w="695"/>
        <w:gridCol w:w="2082"/>
        <w:gridCol w:w="113"/>
        <w:gridCol w:w="581"/>
        <w:gridCol w:w="1389"/>
        <w:gridCol w:w="1282"/>
        <w:gridCol w:w="801"/>
      </w:tblGrid>
      <w:tr w:rsidR="005E50C4">
        <w:trPr>
          <w:trHeight w:val="340"/>
          <w:tblCellSpacing w:w="28" w:type="dxa"/>
        </w:trPr>
        <w:tc>
          <w:tcPr>
            <w:tcW w:w="10301" w:type="dxa"/>
            <w:gridSpan w:val="9"/>
            <w:shd w:val="clear" w:color="auto" w:fill="DBE5F1"/>
            <w:vAlign w:val="center"/>
          </w:tcPr>
          <w:p w:rsidR="005E50C4" w:rsidRDefault="005E50C4">
            <w:pPr>
              <w:autoSpaceDE w:val="0"/>
              <w:autoSpaceDN w:val="0"/>
              <w:adjustRightInd w:val="0"/>
              <w:ind w:right="9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Material </w:t>
            </w:r>
          </w:p>
        </w:tc>
      </w:tr>
      <w:tr w:rsidR="005E50C4">
        <w:trPr>
          <w:trHeight w:val="340"/>
          <w:tblCellSpacing w:w="28" w:type="dxa"/>
        </w:trPr>
        <w:tc>
          <w:tcPr>
            <w:tcW w:w="10301" w:type="dxa"/>
            <w:gridSpan w:val="9"/>
          </w:tcPr>
          <w:p w:rsidR="005E50C4" w:rsidRPr="0050015E" w:rsidRDefault="005E50C4" w:rsidP="00E35D17">
            <w:pPr>
              <w:autoSpaceDE w:val="0"/>
              <w:autoSpaceDN w:val="0"/>
              <w:adjustRightInd w:val="0"/>
              <w:ind w:right="96"/>
              <w:jc w:val="both"/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</w:pP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Todos os </w:t>
            </w:r>
            <w:r w:rsidRPr="00FA3447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recursos educativos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produzidos pela FUNDAÇÃO MAPFRE, nomeadamente os Guias de Prevenção Riscos Domésticos entre os Idosos, para profissionais e para pessoas idosas, assim como o CD-ROM estão disponíveis. Em função do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s objetivos, das prioridades e das atividades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do projeto, temos disponíveis </w:t>
            </w:r>
            <w:r w:rsidRPr="00FA3447">
              <w:rPr>
                <w:rFonts w:ascii="Arial" w:hAnsi="Arial" w:cs="Arial"/>
                <w:bCs/>
                <w:i/>
                <w:color w:val="7F7F7F"/>
                <w:sz w:val="18"/>
                <w:szCs w:val="18"/>
                <w:u w:val="single"/>
              </w:rPr>
              <w:t>instrumentos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 xml:space="preserve">de avaliação, 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que podem ser solicitad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o</w:t>
            </w:r>
            <w:r w:rsidRPr="0050015E"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s</w:t>
            </w:r>
            <w:r>
              <w:rPr>
                <w:rFonts w:ascii="Arial" w:hAnsi="Arial" w:cs="Arial"/>
                <w:bCs/>
                <w:i/>
                <w:color w:val="7F7F7F"/>
                <w:sz w:val="18"/>
                <w:szCs w:val="18"/>
              </w:rPr>
              <w:t>, necessitando alguns deles de formação adicional ou inserção de dados numa base Excel, que se facultará.</w:t>
            </w:r>
          </w:p>
        </w:tc>
      </w:tr>
      <w:tr w:rsidR="005E50C4" w:rsidTr="00947186">
        <w:trPr>
          <w:gridAfter w:val="1"/>
          <w:wAfter w:w="717" w:type="dxa"/>
          <w:trHeight w:val="340"/>
          <w:tblCellSpacing w:w="28" w:type="dxa"/>
        </w:trPr>
        <w:tc>
          <w:tcPr>
            <w:tcW w:w="9528" w:type="dxa"/>
            <w:gridSpan w:val="8"/>
          </w:tcPr>
          <w:p w:rsidR="005E50C4" w:rsidRPr="00953C7B" w:rsidRDefault="005E50C4" w:rsidP="00CF11AE">
            <w:pPr>
              <w:spacing w:before="120"/>
              <w:rPr>
                <w:rFonts w:ascii="Arial" w:hAnsi="Arial" w:cs="Arial"/>
                <w:color w:val="0000FF"/>
                <w:sz w:val="18"/>
                <w:szCs w:val="18"/>
              </w:rPr>
            </w:pPr>
            <w:r w:rsidRPr="00953C7B">
              <w:rPr>
                <w:rFonts w:ascii="Arial" w:hAnsi="Arial" w:cs="Arial"/>
                <w:b/>
                <w:sz w:val="20"/>
                <w:szCs w:val="20"/>
              </w:rPr>
              <w:t xml:space="preserve">Instrumentos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informação, sensibilização e formação:</w:t>
            </w:r>
          </w:p>
        </w:tc>
      </w:tr>
      <w:tr w:rsidR="005E50C4" w:rsidTr="00947186">
        <w:trPr>
          <w:trHeight w:val="340"/>
          <w:tblCellSpacing w:w="28" w:type="dxa"/>
        </w:trPr>
        <w:tc>
          <w:tcPr>
            <w:tcW w:w="1998" w:type="dxa"/>
            <w:shd w:val="clear" w:color="auto" w:fill="B8CCE4"/>
          </w:tcPr>
          <w:p w:rsidR="005E50C4" w:rsidRPr="00684F65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Guias para profissionais</w:t>
            </w:r>
          </w:p>
          <w:p w:rsidR="005E50C4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(número)</w:t>
            </w:r>
          </w:p>
        </w:tc>
        <w:tc>
          <w:tcPr>
            <w:tcW w:w="2027" w:type="dxa"/>
            <w:gridSpan w:val="2"/>
            <w:shd w:val="clear" w:color="auto" w:fill="B8CCE4"/>
          </w:tcPr>
          <w:p w:rsidR="005E50C4" w:rsidRPr="00684F65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Guias</w:t>
            </w: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para idosos</w:t>
            </w: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(número)</w:t>
            </w:r>
          </w:p>
        </w:tc>
        <w:tc>
          <w:tcPr>
            <w:tcW w:w="2139" w:type="dxa"/>
            <w:gridSpan w:val="2"/>
            <w:shd w:val="clear" w:color="auto" w:fill="B8CCE4"/>
          </w:tcPr>
          <w:p w:rsidR="005E50C4" w:rsidRPr="00684F65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Folhetos</w:t>
            </w:r>
          </w:p>
          <w:p w:rsidR="005E50C4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(número)</w:t>
            </w:r>
          </w:p>
        </w:tc>
        <w:tc>
          <w:tcPr>
            <w:tcW w:w="1914" w:type="dxa"/>
            <w:gridSpan w:val="2"/>
            <w:shd w:val="clear" w:color="auto" w:fill="B8CCE4"/>
          </w:tcPr>
          <w:p w:rsidR="005E50C4" w:rsidRPr="00684F65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CD-ROM</w:t>
            </w:r>
          </w:p>
          <w:p w:rsidR="005E50C4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(número)</w:t>
            </w:r>
          </w:p>
        </w:tc>
        <w:tc>
          <w:tcPr>
            <w:tcW w:w="1999" w:type="dxa"/>
            <w:gridSpan w:val="2"/>
            <w:shd w:val="clear" w:color="auto" w:fill="B8CCE4"/>
          </w:tcPr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Guia para</w:t>
            </w: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 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um envelhecimento</w:t>
            </w: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 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+ ativo</w:t>
            </w: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 </w:t>
            </w:r>
            <w:r w:rsidRPr="00684F65">
              <w:rPr>
                <w:rFonts w:ascii="Calibri" w:hAnsi="Calibri" w:cs="Arial"/>
                <w:sz w:val="16"/>
                <w:szCs w:val="16"/>
              </w:rPr>
              <w:t>(número)</w:t>
            </w:r>
          </w:p>
        </w:tc>
      </w:tr>
      <w:bookmarkStart w:id="132" w:name="Texto160"/>
      <w:tr w:rsidR="005E50C4" w:rsidTr="00947186">
        <w:trPr>
          <w:trHeight w:val="420"/>
          <w:tblCellSpacing w:w="28" w:type="dxa"/>
        </w:trPr>
        <w:tc>
          <w:tcPr>
            <w:tcW w:w="1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6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84F65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684F65">
              <w:rPr>
                <w:rFonts w:ascii="Calibri" w:hAnsi="Calibri" w:cs="Arial"/>
                <w:sz w:val="18"/>
                <w:szCs w:val="18"/>
              </w:rPr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2"/>
          </w:p>
        </w:tc>
        <w:bookmarkStart w:id="133" w:name="Texto161"/>
        <w:tc>
          <w:tcPr>
            <w:tcW w:w="202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6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84F65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684F65">
              <w:rPr>
                <w:rFonts w:ascii="Calibri" w:hAnsi="Calibri" w:cs="Arial"/>
                <w:sz w:val="18"/>
                <w:szCs w:val="18"/>
              </w:rPr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3"/>
          </w:p>
        </w:tc>
        <w:bookmarkStart w:id="134" w:name="Texto162"/>
        <w:tc>
          <w:tcPr>
            <w:tcW w:w="213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6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84F65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684F65">
              <w:rPr>
                <w:rFonts w:ascii="Calibri" w:hAnsi="Calibri" w:cs="Arial"/>
                <w:sz w:val="18"/>
                <w:szCs w:val="18"/>
              </w:rPr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4"/>
          </w:p>
        </w:tc>
        <w:bookmarkStart w:id="135" w:name="Texto163"/>
        <w:tc>
          <w:tcPr>
            <w:tcW w:w="191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6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84F65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684F65">
              <w:rPr>
                <w:rFonts w:ascii="Calibri" w:hAnsi="Calibri" w:cs="Arial"/>
                <w:sz w:val="18"/>
                <w:szCs w:val="18"/>
              </w:rPr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5"/>
          </w:p>
        </w:tc>
        <w:tc>
          <w:tcPr>
            <w:tcW w:w="199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bookmarkStart w:id="136" w:name="Texto164"/>
            <w:r w:rsidRPr="00684F65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Texto17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84F65">
              <w:rPr>
                <w:rFonts w:ascii="Calibri" w:hAnsi="Calibri" w:cs="Arial"/>
                <w:sz w:val="18"/>
                <w:szCs w:val="18"/>
              </w:rPr>
              <w:instrText xml:space="preserve"> FORMTEXT </w:instrText>
            </w:r>
            <w:r w:rsidRPr="00684F65">
              <w:rPr>
                <w:rFonts w:ascii="Calibri" w:hAnsi="Calibri" w:cs="Arial"/>
                <w:sz w:val="18"/>
                <w:szCs w:val="18"/>
              </w:rPr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separate"/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 w:rsidRPr="00684F65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6"/>
          </w:p>
        </w:tc>
      </w:tr>
      <w:tr w:rsidR="005E50C4" w:rsidTr="00953C7B">
        <w:trPr>
          <w:trHeight w:val="340"/>
          <w:tblCellSpacing w:w="28" w:type="dxa"/>
        </w:trPr>
        <w:tc>
          <w:tcPr>
            <w:tcW w:w="10301" w:type="dxa"/>
            <w:gridSpan w:val="9"/>
          </w:tcPr>
          <w:p w:rsidR="005E50C4" w:rsidRPr="00953C7B" w:rsidRDefault="005E50C4" w:rsidP="003D2CEC">
            <w:pPr>
              <w:spacing w:before="120"/>
              <w:rPr>
                <w:rFonts w:ascii="Arial" w:hAnsi="Arial" w:cs="Arial"/>
                <w:color w:val="0000FF"/>
                <w:sz w:val="18"/>
                <w:szCs w:val="18"/>
              </w:rPr>
            </w:pPr>
            <w:r w:rsidRPr="00953C7B">
              <w:rPr>
                <w:rFonts w:ascii="Arial" w:hAnsi="Arial" w:cs="Arial"/>
                <w:b/>
                <w:sz w:val="20"/>
                <w:szCs w:val="20"/>
              </w:rPr>
              <w:t>Instrumentos de avaliação do risco individual de acidente doméstico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5E50C4" w:rsidTr="003D2CEC">
        <w:trPr>
          <w:trHeight w:val="340"/>
          <w:tblCellSpacing w:w="28" w:type="dxa"/>
        </w:trPr>
        <w:tc>
          <w:tcPr>
            <w:tcW w:w="1998" w:type="dxa"/>
            <w:shd w:val="clear" w:color="auto" w:fill="B8CCE4"/>
          </w:tcPr>
          <w:p w:rsidR="005E50C4" w:rsidRPr="00684F65" w:rsidRDefault="005E50C4" w:rsidP="00E35D17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>
              <w:rPr>
                <w:rFonts w:ascii="Calibri" w:hAnsi="Calibri" w:cs="Arial"/>
                <w:color w:val="0000FF"/>
                <w:sz w:val="18"/>
                <w:szCs w:val="18"/>
              </w:rPr>
              <w:t>A1: Perfil do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 xml:space="preserve"> risco individual de acidente doméstico</w:t>
            </w:r>
          </w:p>
          <w:p w:rsidR="005E50C4" w:rsidRPr="00684F65" w:rsidRDefault="005E50C4" w:rsidP="00E35D17">
            <w:pPr>
              <w:jc w:val="center"/>
              <w:rPr>
                <w:rFonts w:ascii="Calibri" w:hAnsi="Calibri" w:cs="Arial"/>
                <w:sz w:val="18"/>
                <w:szCs w:val="18"/>
                <w:lang w:val="en-GB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(um exemplar)</w:t>
            </w:r>
          </w:p>
        </w:tc>
        <w:tc>
          <w:tcPr>
            <w:tcW w:w="2027" w:type="dxa"/>
            <w:gridSpan w:val="2"/>
            <w:shd w:val="clear" w:color="auto" w:fill="B8CCE4"/>
          </w:tcPr>
          <w:p w:rsidR="005E50C4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  <w:lang w:val="en-GB"/>
              </w:rPr>
            </w:pPr>
            <w:r>
              <w:rPr>
                <w:rFonts w:ascii="Calibri" w:hAnsi="Calibri" w:cs="Arial"/>
                <w:color w:val="0000FF"/>
                <w:sz w:val="18"/>
                <w:szCs w:val="18"/>
                <w:lang w:val="en-GB"/>
              </w:rPr>
              <w:t>A2: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  <w:lang w:val="en-GB"/>
              </w:rPr>
              <w:t>Teste:</w:t>
            </w: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i/>
                <w:color w:val="0000FF"/>
                <w:sz w:val="18"/>
                <w:szCs w:val="18"/>
                <w:lang w:val="en-GB"/>
              </w:rPr>
            </w:pPr>
            <w:r w:rsidRPr="00684F65">
              <w:rPr>
                <w:rFonts w:ascii="Calibri" w:hAnsi="Calibri" w:cs="Arial"/>
                <w:i/>
                <w:color w:val="0000FF"/>
                <w:sz w:val="18"/>
                <w:szCs w:val="18"/>
                <w:lang w:val="en-GB"/>
              </w:rPr>
              <w:t>Timed get up and go</w:t>
            </w:r>
          </w:p>
          <w:p w:rsidR="005E50C4" w:rsidRPr="00A44212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  <w:lang w:val="en-GB"/>
              </w:rPr>
            </w:pP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(um exemplar</w:t>
            </w:r>
            <w:r>
              <w:rPr>
                <w:rFonts w:ascii="Calibri" w:hAnsi="Calibri" w:cs="Arial"/>
                <w:sz w:val="16"/>
                <w:szCs w:val="16"/>
              </w:rPr>
              <w:t>)</w:t>
            </w:r>
          </w:p>
        </w:tc>
        <w:tc>
          <w:tcPr>
            <w:tcW w:w="2026" w:type="dxa"/>
            <w:shd w:val="clear" w:color="auto" w:fill="B8CCE4"/>
          </w:tcPr>
          <w:p w:rsidR="005E50C4" w:rsidRPr="00953C7B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  <w:lang w:val="en-GB"/>
              </w:rPr>
            </w:pPr>
            <w:r w:rsidRPr="00953C7B">
              <w:rPr>
                <w:rFonts w:ascii="Calibri" w:hAnsi="Calibri" w:cs="Arial"/>
                <w:i/>
                <w:color w:val="0000FF"/>
                <w:sz w:val="18"/>
                <w:szCs w:val="18"/>
                <w:lang w:val="en-GB"/>
              </w:rPr>
              <w:t>A</w:t>
            </w:r>
            <w:r>
              <w:rPr>
                <w:rFonts w:ascii="Calibri" w:hAnsi="Calibri" w:cs="Arial"/>
                <w:i/>
                <w:color w:val="0000FF"/>
                <w:sz w:val="18"/>
                <w:szCs w:val="18"/>
                <w:lang w:val="en-GB"/>
              </w:rPr>
              <w:t>3</w:t>
            </w:r>
            <w:r w:rsidRPr="00953C7B">
              <w:rPr>
                <w:rFonts w:ascii="Calibri" w:hAnsi="Calibri" w:cs="Arial"/>
                <w:i/>
                <w:color w:val="0000FF"/>
                <w:sz w:val="18"/>
                <w:szCs w:val="18"/>
                <w:lang w:val="en-GB"/>
              </w:rPr>
              <w:t xml:space="preserve">: Easy- Care Standard </w:t>
            </w:r>
            <w:r w:rsidRPr="00953C7B">
              <w:rPr>
                <w:rFonts w:ascii="Calibri" w:hAnsi="Calibri" w:cs="Arial"/>
                <w:color w:val="0000FF"/>
                <w:sz w:val="18"/>
                <w:szCs w:val="18"/>
                <w:lang w:val="en-GB"/>
              </w:rPr>
              <w:t>Portugal 2010</w:t>
            </w:r>
          </w:p>
          <w:p w:rsidR="005E50C4" w:rsidRPr="00A44212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  <w:lang w:val="en-GB"/>
              </w:rPr>
            </w:pP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(um exemplar)</w:t>
            </w:r>
          </w:p>
        </w:tc>
        <w:tc>
          <w:tcPr>
            <w:tcW w:w="2027" w:type="dxa"/>
            <w:gridSpan w:val="3"/>
            <w:shd w:val="clear" w:color="auto" w:fill="B8CCE4"/>
          </w:tcPr>
          <w:p w:rsidR="005E50C4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A4: 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Auto-avaliação do risco de queda para pessoas polimedicadas</w:t>
            </w: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(um exemplar)</w:t>
            </w:r>
          </w:p>
        </w:tc>
        <w:tc>
          <w:tcPr>
            <w:tcW w:w="1999" w:type="dxa"/>
            <w:gridSpan w:val="2"/>
            <w:shd w:val="clear" w:color="auto" w:fill="B8CCE4"/>
          </w:tcPr>
          <w:p w:rsidR="005E50C4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A5: 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Avaliação</w:t>
            </w: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 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 xml:space="preserve">da </w:t>
            </w:r>
          </w:p>
          <w:p w:rsidR="005E50C4" w:rsidRPr="00684F65" w:rsidRDefault="005E50C4" w:rsidP="00953C7B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Aptidão Funcional e da atividade física</w:t>
            </w:r>
          </w:p>
          <w:p w:rsidR="005E50C4" w:rsidRPr="00953C7B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953C7B">
              <w:rPr>
                <w:rFonts w:ascii="Calibri" w:hAnsi="Calibri" w:cs="Arial"/>
                <w:color w:val="FF0000"/>
                <w:sz w:val="16"/>
                <w:szCs w:val="16"/>
              </w:rPr>
              <w:t>(Exige formação avançada de um dia para calibragem dos aplicadores da bateria de testes)</w:t>
            </w:r>
          </w:p>
        </w:tc>
      </w:tr>
      <w:tr w:rsidR="005E50C4" w:rsidTr="003D2CEC">
        <w:trPr>
          <w:trHeight w:val="340"/>
          <w:tblCellSpacing w:w="28" w:type="dxa"/>
        </w:trPr>
        <w:tc>
          <w:tcPr>
            <w:tcW w:w="19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054ACB">
            <w:pPr>
              <w:jc w:val="center"/>
              <w:rPr>
                <w:rFonts w:ascii="Calibri" w:hAnsi="Calibri" w:cs="Arial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Se Sim coloque X</w:t>
            </w:r>
            <w:r w:rsidRPr="00684F65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bookmarkStart w:id="137" w:name="Marcar1"/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 w:cs="Arial"/>
                <w:sz w:val="18"/>
                <w:szCs w:val="18"/>
              </w:rPr>
            </w:r>
            <w:r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7"/>
          </w:p>
        </w:tc>
        <w:tc>
          <w:tcPr>
            <w:tcW w:w="202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jc w:val="center"/>
              <w:rPr>
                <w:rFonts w:ascii="Calibri" w:hAnsi="Calibri" w:cs="Arial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Se Sim coloque X</w:t>
            </w:r>
            <w:r w:rsidRPr="00684F65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bookmarkStart w:id="138" w:name="Marcar2"/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 w:cs="Arial"/>
                <w:sz w:val="18"/>
                <w:szCs w:val="18"/>
              </w:rPr>
            </w:r>
            <w:r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8"/>
          </w:p>
        </w:tc>
        <w:tc>
          <w:tcPr>
            <w:tcW w:w="2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Se Sim coloque X</w:t>
            </w:r>
          </w:p>
          <w:bookmarkStart w:id="139" w:name="Marcar3"/>
          <w:p w:rsidR="005E50C4" w:rsidRPr="00054ACB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054ACB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ACB">
              <w:rPr>
                <w:rFonts w:ascii="Calibri" w:hAnsi="Calibri" w:cs="Arial"/>
                <w:sz w:val="18"/>
                <w:szCs w:val="18"/>
              </w:rPr>
              <w:instrText xml:space="preserve"> FORMCHECKBOX </w:instrText>
            </w:r>
            <w:r w:rsidRPr="00054ACB">
              <w:rPr>
                <w:rFonts w:ascii="Calibri" w:hAnsi="Calibri" w:cs="Arial"/>
                <w:sz w:val="18"/>
                <w:szCs w:val="18"/>
              </w:rPr>
            </w:r>
            <w:r w:rsidRPr="00054ACB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39"/>
            <w:r w:rsidRPr="00054ACB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  <w:tc>
          <w:tcPr>
            <w:tcW w:w="2027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Se Sim coloque X</w:t>
            </w:r>
          </w:p>
          <w:bookmarkStart w:id="140" w:name="Marcar4"/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 w:cs="Arial"/>
                <w:sz w:val="18"/>
                <w:szCs w:val="18"/>
              </w:rPr>
            </w:r>
            <w:r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40"/>
          </w:p>
        </w:tc>
        <w:bookmarkStart w:id="141" w:name="Texto239"/>
        <w:tc>
          <w:tcPr>
            <w:tcW w:w="199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Pr="00684F6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1"/>
          </w:p>
        </w:tc>
      </w:tr>
      <w:tr w:rsidR="005E50C4" w:rsidTr="00953C7B">
        <w:trPr>
          <w:trHeight w:val="340"/>
          <w:tblCellSpacing w:w="28" w:type="dxa"/>
        </w:trPr>
        <w:tc>
          <w:tcPr>
            <w:tcW w:w="10301" w:type="dxa"/>
            <w:gridSpan w:val="9"/>
          </w:tcPr>
          <w:p w:rsidR="005E50C4" w:rsidRPr="00684F65" w:rsidRDefault="005E50C4" w:rsidP="003D2CEC">
            <w:pPr>
              <w:spacing w:before="120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953C7B">
              <w:rPr>
                <w:rFonts w:ascii="Arial" w:hAnsi="Arial" w:cs="Arial"/>
                <w:b/>
                <w:sz w:val="20"/>
                <w:szCs w:val="20"/>
              </w:rPr>
              <w:t xml:space="preserve">Instrumentos de avaliação do risco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ambiental </w:t>
            </w:r>
            <w:r w:rsidRPr="00953C7B">
              <w:rPr>
                <w:rFonts w:ascii="Arial" w:hAnsi="Arial" w:cs="Arial"/>
                <w:b/>
                <w:sz w:val="20"/>
                <w:szCs w:val="20"/>
              </w:rPr>
              <w:t>de acidente doméstico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e de lazer</w:t>
            </w:r>
          </w:p>
        </w:tc>
      </w:tr>
      <w:tr w:rsidR="005E50C4" w:rsidTr="00947186">
        <w:trPr>
          <w:trHeight w:val="340"/>
          <w:tblCellSpacing w:w="28" w:type="dxa"/>
        </w:trPr>
        <w:tc>
          <w:tcPr>
            <w:tcW w:w="3386" w:type="dxa"/>
            <w:gridSpan w:val="2"/>
            <w:shd w:val="clear" w:color="auto" w:fill="B8CCE4"/>
          </w:tcPr>
          <w:p w:rsidR="005E50C4" w:rsidRDefault="005E50C4" w:rsidP="003D2CEC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B1: 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Lista de</w:t>
            </w:r>
            <w:r>
              <w:rPr>
                <w:rFonts w:ascii="Calibri" w:hAnsi="Calibri" w:cs="Arial"/>
                <w:color w:val="0000FF"/>
                <w:sz w:val="18"/>
                <w:szCs w:val="18"/>
              </w:rPr>
              <w:t xml:space="preserve"> Verificação </w:t>
            </w:r>
          </w:p>
          <w:p w:rsidR="005E50C4" w:rsidRPr="00684F65" w:rsidRDefault="005E50C4" w:rsidP="003D2CEC">
            <w:pPr>
              <w:jc w:val="center"/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da segurança da habitação</w:t>
            </w:r>
          </w:p>
          <w:p w:rsidR="005E50C4" w:rsidRPr="00684F65" w:rsidRDefault="005E50C4" w:rsidP="003D2CEC">
            <w:pPr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(um exemplar</w:t>
            </w:r>
          </w:p>
        </w:tc>
        <w:tc>
          <w:tcPr>
            <w:tcW w:w="3415" w:type="dxa"/>
            <w:gridSpan w:val="4"/>
            <w:shd w:val="clear" w:color="auto" w:fill="B8CCE4"/>
          </w:tcPr>
          <w:p w:rsidR="005E50C4" w:rsidRDefault="005E50C4" w:rsidP="003D2CEC">
            <w:pPr>
              <w:jc w:val="center"/>
              <w:rPr>
                <w:rFonts w:ascii="Calibri" w:hAnsi="Calibri" w:cs="Arial"/>
                <w:bCs/>
                <w:color w:val="0000FF"/>
                <w:sz w:val="18"/>
                <w:szCs w:val="18"/>
              </w:rPr>
            </w:pPr>
            <w:r>
              <w:rPr>
                <w:rFonts w:ascii="Calibri" w:hAnsi="Calibri" w:cs="Arial"/>
                <w:bCs/>
                <w:color w:val="0000FF"/>
                <w:sz w:val="18"/>
                <w:szCs w:val="18"/>
              </w:rPr>
              <w:t xml:space="preserve">B2: </w:t>
            </w:r>
            <w:r w:rsidRPr="00684F65">
              <w:rPr>
                <w:rFonts w:ascii="Calibri" w:hAnsi="Calibri" w:cs="Arial"/>
                <w:bCs/>
                <w:color w:val="0000FF"/>
                <w:sz w:val="18"/>
                <w:szCs w:val="18"/>
              </w:rPr>
              <w:t>Lista de</w:t>
            </w:r>
            <w:r>
              <w:rPr>
                <w:rFonts w:ascii="Calibri" w:hAnsi="Calibri" w:cs="Arial"/>
                <w:bCs/>
                <w:color w:val="0000FF"/>
                <w:sz w:val="18"/>
                <w:szCs w:val="18"/>
              </w:rPr>
              <w:t xml:space="preserve"> </w:t>
            </w:r>
            <w:r w:rsidRPr="00684F65">
              <w:rPr>
                <w:rFonts w:ascii="Calibri" w:hAnsi="Calibri" w:cs="Arial"/>
                <w:bCs/>
                <w:color w:val="0000FF"/>
                <w:sz w:val="18"/>
                <w:szCs w:val="18"/>
              </w:rPr>
              <w:t xml:space="preserve">Verificação </w:t>
            </w:r>
          </w:p>
          <w:p w:rsidR="005E50C4" w:rsidRPr="00684F65" w:rsidRDefault="005E50C4" w:rsidP="003D2CEC">
            <w:pPr>
              <w:jc w:val="center"/>
              <w:rPr>
                <w:rFonts w:ascii="Calibri" w:hAnsi="Calibri" w:cs="Arial"/>
                <w:bCs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bCs/>
                <w:color w:val="0000FF"/>
                <w:sz w:val="18"/>
                <w:szCs w:val="18"/>
              </w:rPr>
              <w:t>das Cidades Amigas das Pessoas Idosas</w:t>
            </w:r>
          </w:p>
          <w:p w:rsidR="005E50C4" w:rsidRPr="00684F65" w:rsidRDefault="005E50C4" w:rsidP="00D23B80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(um exemplar)</w:t>
            </w:r>
          </w:p>
        </w:tc>
        <w:tc>
          <w:tcPr>
            <w:tcW w:w="3388" w:type="dxa"/>
            <w:gridSpan w:val="3"/>
            <w:shd w:val="clear" w:color="auto" w:fill="B8CCE4"/>
          </w:tcPr>
          <w:p w:rsidR="005E50C4" w:rsidRPr="00684F65" w:rsidRDefault="005E50C4" w:rsidP="00684F65">
            <w:pPr>
              <w:rPr>
                <w:rFonts w:ascii="Calibri" w:hAnsi="Calibri" w:cs="Arial"/>
                <w:color w:val="0000FF"/>
                <w:sz w:val="18"/>
                <w:szCs w:val="18"/>
              </w:rPr>
            </w:pP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>Outro material:</w:t>
            </w:r>
          </w:p>
          <w:p w:rsidR="005E50C4" w:rsidRDefault="005E50C4" w:rsidP="00953C7B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  <w:p w:rsidR="005E50C4" w:rsidRPr="00684F65" w:rsidRDefault="005E50C4" w:rsidP="00953C7B">
            <w:pPr>
              <w:rPr>
                <w:rFonts w:ascii="Calibri" w:hAnsi="Calibri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8"/>
                <w:szCs w:val="18"/>
              </w:rPr>
              <w:t>Especifique:</w:t>
            </w:r>
            <w:r w:rsidRPr="00684F65">
              <w:rPr>
                <w:rFonts w:ascii="Calibri" w:hAnsi="Calibri" w:cs="Arial"/>
                <w:color w:val="0000FF"/>
                <w:sz w:val="18"/>
                <w:szCs w:val="18"/>
              </w:rPr>
              <w:t xml:space="preserve"> </w:t>
            </w:r>
          </w:p>
        </w:tc>
      </w:tr>
      <w:tr w:rsidR="005E50C4" w:rsidTr="00947186">
        <w:trPr>
          <w:trHeight w:val="340"/>
          <w:tblCellSpacing w:w="28" w:type="dxa"/>
        </w:trPr>
        <w:tc>
          <w:tcPr>
            <w:tcW w:w="338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42" w:name="Texto170"/>
            <w:r w:rsidRPr="00684F65">
              <w:rPr>
                <w:rFonts w:ascii="Calibri" w:hAnsi="Calibri" w:cs="Arial"/>
                <w:sz w:val="16"/>
                <w:szCs w:val="16"/>
              </w:rPr>
              <w:t>Se Sim coloque X</w:t>
            </w:r>
            <w:r w:rsidRPr="00684F65">
              <w:rPr>
                <w:rFonts w:ascii="Calibri" w:hAnsi="Calibri" w:cs="Arial"/>
                <w:sz w:val="22"/>
                <w:szCs w:val="22"/>
              </w:rPr>
              <w:t xml:space="preserve"> </w:t>
            </w:r>
            <w:bookmarkStart w:id="143" w:name="Marcar6"/>
            <w:bookmarkEnd w:id="142"/>
            <w:r w:rsidRPr="00054ACB"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ACB">
              <w:rPr>
                <w:rFonts w:ascii="Calibri" w:hAnsi="Calibri" w:cs="Arial"/>
                <w:sz w:val="18"/>
                <w:szCs w:val="18"/>
              </w:rPr>
              <w:instrText xml:space="preserve"> FORMCHECKBOX </w:instrText>
            </w:r>
            <w:r w:rsidRPr="00054ACB">
              <w:rPr>
                <w:rFonts w:ascii="Calibri" w:hAnsi="Calibri" w:cs="Arial"/>
                <w:sz w:val="18"/>
                <w:szCs w:val="18"/>
              </w:rPr>
            </w:r>
            <w:r w:rsidRPr="00054ACB"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43"/>
          </w:p>
        </w:tc>
        <w:tc>
          <w:tcPr>
            <w:tcW w:w="341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3D2C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4F65">
              <w:rPr>
                <w:rFonts w:ascii="Calibri" w:hAnsi="Calibri" w:cs="Arial"/>
                <w:sz w:val="16"/>
                <w:szCs w:val="16"/>
              </w:rPr>
              <w:t>Se Sim coloque X</w:t>
            </w:r>
            <w:r>
              <w:rPr>
                <w:rFonts w:ascii="Calibri" w:hAnsi="Calibri" w:cs="Arial"/>
                <w:sz w:val="16"/>
                <w:szCs w:val="16"/>
              </w:rPr>
              <w:t xml:space="preserve"> </w:t>
            </w:r>
            <w:bookmarkStart w:id="144" w:name="Marcar5"/>
            <w:r>
              <w:rPr>
                <w:rFonts w:ascii="Calibri" w:hAnsi="Calibri" w:cs="Arial"/>
                <w:sz w:val="18"/>
                <w:szCs w:val="18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 w:cs="Arial"/>
                <w:sz w:val="18"/>
                <w:szCs w:val="18"/>
              </w:rPr>
            </w:r>
            <w:r>
              <w:rPr>
                <w:rFonts w:ascii="Calibri" w:hAnsi="Calibri" w:cs="Arial"/>
                <w:sz w:val="18"/>
                <w:szCs w:val="18"/>
              </w:rPr>
              <w:fldChar w:fldCharType="end"/>
            </w:r>
            <w:bookmarkEnd w:id="144"/>
          </w:p>
        </w:tc>
        <w:bookmarkStart w:id="145" w:name="Texto172"/>
        <w:tc>
          <w:tcPr>
            <w:tcW w:w="338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E50C4" w:rsidRDefault="005E50C4" w:rsidP="00953C7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7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5"/>
            <w:r w:rsidRPr="00684F65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:rsidR="005E50C4" w:rsidRDefault="005E50C4" w:rsidP="00953C7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p w:rsidR="005E50C4" w:rsidRPr="003904A6" w:rsidRDefault="005E50C4">
      <w:pPr>
        <w:tabs>
          <w:tab w:val="left" w:pos="1657"/>
          <w:tab w:val="left" w:pos="3711"/>
          <w:tab w:val="left" w:pos="5794"/>
          <w:tab w:val="left" w:pos="7876"/>
        </w:tabs>
        <w:ind w:left="-426"/>
        <w:rPr>
          <w:rFonts w:ascii="Arial" w:hAnsi="Arial" w:cs="Arial"/>
          <w:sz w:val="16"/>
          <w:szCs w:val="16"/>
        </w:rPr>
      </w:pPr>
    </w:p>
    <w:tbl>
      <w:tblPr>
        <w:tblW w:w="5167" w:type="pct"/>
        <w:tblCellSpacing w:w="28" w:type="dxa"/>
        <w:tblInd w:w="-426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ook w:val="00A0"/>
      </w:tblPr>
      <w:tblGrid>
        <w:gridCol w:w="10321"/>
      </w:tblGrid>
      <w:tr w:rsidR="005E50C4" w:rsidTr="009D0835">
        <w:trPr>
          <w:trHeight w:val="354"/>
          <w:tblCellSpacing w:w="28" w:type="dxa"/>
        </w:trPr>
        <w:tc>
          <w:tcPr>
            <w:tcW w:w="4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E50C4" w:rsidRDefault="005E50C4" w:rsidP="00E35D17">
            <w:pPr>
              <w:tabs>
                <w:tab w:val="left" w:pos="4821"/>
              </w:tabs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bookmarkStart w:id="146" w:name="Texto204"/>
            <w:r w:rsidRPr="00E35D17">
              <w:rPr>
                <w:rFonts w:ascii="Calibri" w:hAnsi="Calibri" w:cs="Arial"/>
                <w:bCs/>
                <w:sz w:val="20"/>
                <w:szCs w:val="20"/>
              </w:rPr>
              <w:t>Nome do dirigente com poderes para aprovar o projeto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167464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*</w:t>
            </w:r>
          </w:p>
          <w:p w:rsidR="005E50C4" w:rsidRDefault="005E50C4" w:rsidP="00E35D17">
            <w:pPr>
              <w:tabs>
                <w:tab w:val="left" w:pos="4821"/>
              </w:tabs>
              <w:autoSpaceDE w:val="0"/>
              <w:autoSpaceDN w:val="0"/>
              <w:adjustRightInd w:val="0"/>
              <w:spacing w:before="20" w:after="20"/>
              <w:ind w:right="9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o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20"/>
              </w:rPr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146"/>
          </w:p>
        </w:tc>
      </w:tr>
    </w:tbl>
    <w:p w:rsidR="005E50C4" w:rsidRDefault="005E50C4" w:rsidP="00E35D17">
      <w:pPr>
        <w:tabs>
          <w:tab w:val="left" w:pos="4821"/>
        </w:tabs>
        <w:autoSpaceDE w:val="0"/>
        <w:autoSpaceDN w:val="0"/>
        <w:adjustRightInd w:val="0"/>
        <w:ind w:right="96"/>
        <w:jc w:val="center"/>
        <w:rPr>
          <w:rFonts w:ascii="Calibri" w:hAnsi="Calibri" w:cs="Arial"/>
          <w:bCs/>
          <w:sz w:val="16"/>
          <w:szCs w:val="16"/>
        </w:rPr>
      </w:pPr>
    </w:p>
    <w:tbl>
      <w:tblPr>
        <w:tblW w:w="5107" w:type="pct"/>
        <w:tblCellSpacing w:w="28" w:type="dxa"/>
        <w:tblInd w:w="-306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ook w:val="00A0"/>
      </w:tblPr>
      <w:tblGrid>
        <w:gridCol w:w="1679"/>
        <w:gridCol w:w="8522"/>
      </w:tblGrid>
      <w:tr w:rsidR="005E50C4" w:rsidRPr="00923C25" w:rsidTr="00167464">
        <w:trPr>
          <w:trHeight w:val="342"/>
          <w:tblCellSpacing w:w="28" w:type="dxa"/>
        </w:trPr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C4" w:rsidRPr="00923C25" w:rsidRDefault="005E50C4">
            <w:pPr>
              <w:rPr>
                <w:rFonts w:ascii="Calibri" w:hAnsi="Calibri" w:cs="Arial"/>
                <w:sz w:val="20"/>
                <w:szCs w:val="20"/>
              </w:rPr>
            </w:pPr>
            <w:bookmarkStart w:id="147" w:name="Texto174"/>
            <w:r w:rsidRPr="00923C25">
              <w:rPr>
                <w:rFonts w:ascii="Calibri" w:hAnsi="Calibri" w:cs="Arial"/>
                <w:sz w:val="20"/>
                <w:szCs w:val="20"/>
              </w:rPr>
              <w:t xml:space="preserve">Data: </w:t>
            </w:r>
            <w:bookmarkStart w:id="148" w:name="Texto214"/>
            <w:bookmarkEnd w:id="147"/>
            <w:r w:rsidRPr="00923C25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o214"/>
                  <w:enabled/>
                  <w:calcOnExit w:val="0"/>
                  <w:textInput/>
                </w:ffData>
              </w:fldChar>
            </w:r>
            <w:r w:rsidRPr="00923C25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923C25">
              <w:rPr>
                <w:rFonts w:ascii="Calibri" w:hAnsi="Calibri" w:cs="Arial"/>
                <w:sz w:val="20"/>
                <w:szCs w:val="20"/>
              </w:rPr>
            </w:r>
            <w:r w:rsidRPr="00923C25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923C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23C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23C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23C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23C2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23C25"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148"/>
          </w:p>
        </w:tc>
        <w:tc>
          <w:tcPr>
            <w:tcW w:w="4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0C4" w:rsidRPr="00923C25" w:rsidRDefault="005E50C4" w:rsidP="00F26A20">
            <w:pPr>
              <w:rPr>
                <w:rFonts w:ascii="Calibri" w:hAnsi="Calibri" w:cs="Arial"/>
                <w:sz w:val="20"/>
                <w:szCs w:val="20"/>
              </w:rPr>
            </w:pPr>
            <w:r w:rsidRPr="00923C25">
              <w:rPr>
                <w:rFonts w:ascii="Calibri" w:hAnsi="Calibri" w:cs="Arial"/>
                <w:sz w:val="20"/>
                <w:szCs w:val="20"/>
              </w:rPr>
              <w:t>Autoriza a divulgação do projeto? Sim</w:t>
            </w:r>
            <w:bookmarkStart w:id="149" w:name="Marcar7"/>
            <w:r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Calibri" w:hAnsi="Calibri" w:cs="Arial"/>
                <w:sz w:val="20"/>
                <w:szCs w:val="20"/>
              </w:rPr>
            </w:r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149"/>
            <w:r w:rsidRPr="00923C25">
              <w:rPr>
                <w:rFonts w:ascii="Calibri" w:hAnsi="Calibri" w:cs="Arial"/>
                <w:sz w:val="20"/>
                <w:szCs w:val="20"/>
              </w:rPr>
              <w:t xml:space="preserve">   Não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bookmarkStart w:id="150" w:name="Marcar8"/>
            <w:r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Calibri" w:hAnsi="Calibri" w:cs="Arial"/>
                <w:sz w:val="20"/>
                <w:szCs w:val="20"/>
              </w:rPr>
            </w:r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150"/>
          </w:p>
        </w:tc>
      </w:tr>
    </w:tbl>
    <w:p w:rsidR="005E50C4" w:rsidRDefault="005E50C4">
      <w:pPr>
        <w:jc w:val="center"/>
        <w:rPr>
          <w:rFonts w:ascii="Arial" w:hAnsi="Arial" w:cs="Arial"/>
          <w:sz w:val="16"/>
          <w:szCs w:val="16"/>
        </w:rPr>
      </w:pPr>
    </w:p>
    <w:p w:rsidR="005E50C4" w:rsidRDefault="005E50C4">
      <w:pPr>
        <w:jc w:val="center"/>
        <w:rPr>
          <w:rFonts w:ascii="Arial" w:hAnsi="Arial" w:cs="Arial"/>
          <w:sz w:val="16"/>
          <w:szCs w:val="16"/>
        </w:rPr>
      </w:pPr>
    </w:p>
    <w:p w:rsidR="005E50C4" w:rsidRDefault="005E50C4">
      <w:pPr>
        <w:jc w:val="center"/>
        <w:rPr>
          <w:rFonts w:ascii="Arial" w:hAnsi="Arial" w:cs="Arial"/>
          <w:sz w:val="16"/>
          <w:szCs w:val="16"/>
        </w:rPr>
      </w:pPr>
    </w:p>
    <w:p w:rsidR="005E50C4" w:rsidRPr="009D0835" w:rsidRDefault="005E50C4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CellSpacing w:w="28" w:type="dxa"/>
        <w:tblInd w:w="-97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3224"/>
        <w:gridCol w:w="3224"/>
        <w:gridCol w:w="3224"/>
      </w:tblGrid>
      <w:tr w:rsidR="005E50C4" w:rsidRPr="00923C25" w:rsidTr="00947186">
        <w:trPr>
          <w:trHeight w:val="524"/>
          <w:tblCellSpacing w:w="28" w:type="dxa"/>
          <w:jc w:val="center"/>
        </w:trPr>
        <w:tc>
          <w:tcPr>
            <w:tcW w:w="31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00"/>
          </w:tcPr>
          <w:p w:rsidR="005E50C4" w:rsidRPr="00947186" w:rsidRDefault="005E50C4" w:rsidP="00947186">
            <w:pPr>
              <w:spacing w:before="120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947186">
              <w:rPr>
                <w:rFonts w:ascii="Calibri" w:hAnsi="Calibri" w:cs="Arial"/>
                <w:b/>
                <w:sz w:val="18"/>
                <w:szCs w:val="18"/>
              </w:rPr>
              <w:t>GUARDAR O DOCUMENTO</w:t>
            </w:r>
          </w:p>
        </w:tc>
        <w:tc>
          <w:tcPr>
            <w:tcW w:w="31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00"/>
            <w:vAlign w:val="center"/>
          </w:tcPr>
          <w:p w:rsidR="005E50C4" w:rsidRPr="00923C25" w:rsidRDefault="005E50C4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3C2D0A">
              <w:rPr>
                <w:rFonts w:ascii="Calibri" w:hAnsi="Calibri" w:cs="Arial"/>
                <w:sz w:val="18"/>
                <w:szCs w:val="18"/>
              </w:rPr>
              <w:pict>
                <v:shape id="_x0000_i1031" type="#_x0000_t75" style="width:125.25pt;height:24pt">
                  <v:imagedata r:id="rId11" o:title=""/>
                </v:shape>
              </w:pic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50C4" w:rsidRPr="00947186" w:rsidRDefault="005E50C4" w:rsidP="00380574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947186">
              <w:rPr>
                <w:rFonts w:ascii="Calibri" w:hAnsi="Calibri" w:cs="Arial"/>
                <w:b/>
                <w:sz w:val="18"/>
                <w:szCs w:val="18"/>
              </w:rPr>
              <w:t>ENVIAR POR E-MAIL PARA:</w:t>
            </w:r>
          </w:p>
          <w:p w:rsidR="005E50C4" w:rsidRPr="009D0835" w:rsidRDefault="005E50C4" w:rsidP="00167464">
            <w:pPr>
              <w:jc w:val="center"/>
            </w:pPr>
            <w:hyperlink r:id="rId12" w:history="1">
              <w:r w:rsidRPr="00923C25">
                <w:rPr>
                  <w:rStyle w:val="Hyperlink"/>
                  <w:rFonts w:ascii="Calibri" w:hAnsi="Calibri" w:cs="Arial"/>
                  <w:sz w:val="18"/>
                  <w:szCs w:val="18"/>
                </w:rPr>
                <w:t>gamann@dgs.pt</w:t>
              </w:r>
            </w:hyperlink>
          </w:p>
        </w:tc>
      </w:tr>
    </w:tbl>
    <w:p w:rsidR="005E50C4" w:rsidRPr="00167464" w:rsidRDefault="005E50C4" w:rsidP="00167464"/>
    <w:sectPr w:rsidR="005E50C4" w:rsidRPr="00167464" w:rsidSect="00B13743">
      <w:headerReference w:type="default" r:id="rId13"/>
      <w:footerReference w:type="even" r:id="rId14"/>
      <w:footerReference w:type="default" r:id="rId15"/>
      <w:pgSz w:w="11906" w:h="16838"/>
      <w:pgMar w:top="2157" w:right="849" w:bottom="719" w:left="1418" w:header="540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0C4" w:rsidRDefault="005E50C4">
      <w:r>
        <w:separator/>
      </w:r>
    </w:p>
  </w:endnote>
  <w:endnote w:type="continuationSeparator" w:id="0">
    <w:p w:rsidR="005E50C4" w:rsidRDefault="005E5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C4" w:rsidRDefault="005E50C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50C4" w:rsidRDefault="005E50C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43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0A0"/>
    </w:tblPr>
    <w:tblGrid>
      <w:gridCol w:w="2559"/>
      <w:gridCol w:w="2559"/>
      <w:gridCol w:w="5175"/>
    </w:tblGrid>
    <w:tr w:rsidR="005E50C4">
      <w:trPr>
        <w:trHeight w:val="283"/>
      </w:trPr>
      <w:tc>
        <w:tcPr>
          <w:tcW w:w="2559" w:type="dxa"/>
          <w:vAlign w:val="center"/>
        </w:tcPr>
        <w:p w:rsidR="005E50C4" w:rsidRPr="00A72DD3" w:rsidRDefault="005E50C4">
          <w:pPr>
            <w:pStyle w:val="Footer"/>
            <w:tabs>
              <w:tab w:val="left" w:pos="8460"/>
            </w:tabs>
            <w:rPr>
              <w:rFonts w:ascii="Arial" w:hAnsi="Arial" w:cs="Arial"/>
              <w:color w:val="365F91"/>
              <w:sz w:val="12"/>
              <w:szCs w:val="16"/>
            </w:rPr>
          </w:pPr>
          <w:r>
            <w:rPr>
              <w:rFonts w:ascii="Arial" w:hAnsi="Arial" w:cs="Arial"/>
              <w:color w:val="365F91"/>
              <w:sz w:val="12"/>
              <w:szCs w:val="16"/>
            </w:rPr>
            <w:t>GPvA</w:t>
          </w:r>
          <w:r w:rsidRPr="00A72DD3">
            <w:rPr>
              <w:rFonts w:ascii="Arial" w:hAnsi="Arial" w:cs="Arial"/>
              <w:color w:val="365F91"/>
              <w:sz w:val="12"/>
              <w:szCs w:val="16"/>
            </w:rPr>
            <w:t xml:space="preserve">, 2012 </w:t>
          </w:r>
        </w:p>
      </w:tc>
      <w:tc>
        <w:tcPr>
          <w:tcW w:w="2559" w:type="dxa"/>
          <w:tcBorders>
            <w:top w:val="nil"/>
          </w:tcBorders>
          <w:vAlign w:val="center"/>
        </w:tcPr>
        <w:p w:rsidR="005E50C4" w:rsidRPr="00A72DD3" w:rsidRDefault="005E50C4">
          <w:pPr>
            <w:pStyle w:val="Footer"/>
            <w:tabs>
              <w:tab w:val="left" w:pos="8460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175" w:type="dxa"/>
          <w:vAlign w:val="center"/>
        </w:tcPr>
        <w:p w:rsidR="005E50C4" w:rsidRPr="00A72DD3" w:rsidRDefault="005E50C4">
          <w:pPr>
            <w:pStyle w:val="Footer"/>
            <w:jc w:val="right"/>
            <w:rPr>
              <w:szCs w:val="24"/>
            </w:rPr>
          </w:pPr>
          <w:r w:rsidRPr="00A72DD3">
            <w:rPr>
              <w:rFonts w:ascii="Arial" w:hAnsi="Arial" w:cs="Arial"/>
              <w:color w:val="244061"/>
              <w:sz w:val="16"/>
              <w:szCs w:val="16"/>
            </w:rPr>
            <w:t xml:space="preserve">Página </w:t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fldChar w:fldCharType="begin"/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instrText>PAGE</w:instrText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color w:val="244061"/>
              <w:sz w:val="16"/>
              <w:szCs w:val="16"/>
            </w:rPr>
            <w:t>3</w:t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fldChar w:fldCharType="end"/>
          </w:r>
          <w:r w:rsidRPr="00A72DD3">
            <w:rPr>
              <w:rFonts w:ascii="Arial" w:hAnsi="Arial" w:cs="Arial"/>
              <w:color w:val="244061"/>
              <w:sz w:val="16"/>
              <w:szCs w:val="16"/>
            </w:rPr>
            <w:t xml:space="preserve"> de </w:t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fldChar w:fldCharType="begin"/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instrText>NUMPAGES</w:instrText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color w:val="244061"/>
              <w:sz w:val="16"/>
              <w:szCs w:val="16"/>
            </w:rPr>
            <w:t>11</w:t>
          </w:r>
          <w:r w:rsidRPr="00A72DD3">
            <w:rPr>
              <w:rFonts w:ascii="Arial" w:hAnsi="Arial" w:cs="Arial"/>
              <w:b/>
              <w:bCs/>
              <w:color w:val="244061"/>
              <w:sz w:val="16"/>
              <w:szCs w:val="16"/>
            </w:rPr>
            <w:fldChar w:fldCharType="end"/>
          </w:r>
        </w:p>
      </w:tc>
    </w:tr>
  </w:tbl>
  <w:p w:rsidR="005E50C4" w:rsidRDefault="005E50C4">
    <w:pPr>
      <w:pStyle w:val="Footer"/>
      <w:tabs>
        <w:tab w:val="left" w:pos="8460"/>
      </w:tabs>
      <w:spacing w:after="240"/>
      <w:ind w:right="998"/>
      <w:rPr>
        <w:rFonts w:ascii="Arial" w:hAnsi="Arial" w:cs="Arial"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0C4" w:rsidRDefault="005E50C4">
      <w:r>
        <w:separator/>
      </w:r>
    </w:p>
  </w:footnote>
  <w:footnote w:type="continuationSeparator" w:id="0">
    <w:p w:rsidR="005E50C4" w:rsidRDefault="005E5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601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0A0"/>
    </w:tblPr>
    <w:tblGrid>
      <w:gridCol w:w="6379"/>
      <w:gridCol w:w="2835"/>
      <w:gridCol w:w="1166"/>
    </w:tblGrid>
    <w:tr w:rsidR="005E50C4">
      <w:tc>
        <w:tcPr>
          <w:tcW w:w="6379" w:type="dxa"/>
          <w:vMerge w:val="restart"/>
        </w:tcPr>
        <w:p w:rsidR="005E50C4" w:rsidRPr="00A72DD3" w:rsidRDefault="005E50C4">
          <w:pPr>
            <w:pStyle w:val="Header"/>
            <w:rPr>
              <w:szCs w:val="24"/>
            </w:rPr>
          </w:pPr>
        </w:p>
      </w:tc>
      <w:tc>
        <w:tcPr>
          <w:tcW w:w="4001" w:type="dxa"/>
          <w:gridSpan w:val="2"/>
          <w:vAlign w:val="center"/>
        </w:tcPr>
        <w:p w:rsidR="005E50C4" w:rsidRPr="00A72DD3" w:rsidRDefault="005E50C4">
          <w:pPr>
            <w:pStyle w:val="Header"/>
            <w:jc w:val="right"/>
            <w:rPr>
              <w:szCs w:val="24"/>
            </w:rPr>
          </w:pPr>
        </w:p>
      </w:tc>
    </w:tr>
    <w:tr w:rsidR="005E50C4">
      <w:tc>
        <w:tcPr>
          <w:tcW w:w="0" w:type="auto"/>
          <w:vMerge/>
          <w:vAlign w:val="center"/>
        </w:tcPr>
        <w:p w:rsidR="005E50C4" w:rsidRDefault="005E50C4"/>
      </w:tc>
      <w:tc>
        <w:tcPr>
          <w:tcW w:w="2835" w:type="dxa"/>
          <w:vAlign w:val="center"/>
        </w:tcPr>
        <w:p w:rsidR="005E50C4" w:rsidRPr="00A72DD3" w:rsidRDefault="005E50C4">
          <w:pPr>
            <w:pStyle w:val="Header"/>
            <w:ind w:right="53"/>
            <w:jc w:val="right"/>
            <w:rPr>
              <w:rFonts w:ascii="Arial" w:hAnsi="Arial" w:cs="Arial"/>
              <w:sz w:val="16"/>
              <w:szCs w:val="18"/>
            </w:rPr>
          </w:pPr>
        </w:p>
      </w:tc>
      <w:tc>
        <w:tcPr>
          <w:tcW w:w="1166" w:type="dxa"/>
          <w:vAlign w:val="center"/>
        </w:tcPr>
        <w:p w:rsidR="005E50C4" w:rsidRPr="00A72DD3" w:rsidRDefault="005E50C4">
          <w:pPr>
            <w:pStyle w:val="Header"/>
            <w:rPr>
              <w:szCs w:val="24"/>
            </w:rPr>
          </w:pPr>
        </w:p>
      </w:tc>
    </w:tr>
  </w:tbl>
  <w:tbl>
    <w:tblPr>
      <w:tblpPr w:leftFromText="141" w:rightFromText="141" w:vertAnchor="page" w:horzAnchor="margin" w:tblpXSpec="center" w:tblpY="896"/>
      <w:tblW w:w="10251" w:type="dxa"/>
      <w:tblLook w:val="01E0"/>
    </w:tblPr>
    <w:tblGrid>
      <w:gridCol w:w="6265"/>
      <w:gridCol w:w="3986"/>
    </w:tblGrid>
    <w:tr w:rsidR="005E50C4">
      <w:tc>
        <w:tcPr>
          <w:tcW w:w="6265" w:type="dxa"/>
        </w:tcPr>
        <w:p w:rsidR="005E50C4" w:rsidRPr="00A72DD3" w:rsidRDefault="005E50C4">
          <w:pPr>
            <w:pStyle w:val="Header"/>
            <w:rPr>
              <w:szCs w:val="24"/>
            </w:rPr>
          </w:pPr>
          <w:r w:rsidRPr="003C2D0A">
            <w:rPr>
              <w:noProof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5" o:spid="_x0000_i1026" type="#_x0000_t75" alt="DGS_112_Anos_pq" style="width:63.75pt;height:53.25pt;visibility:visible">
                <v:imagedata r:id="rId1" o:title=""/>
              </v:shape>
            </w:pict>
          </w:r>
        </w:p>
      </w:tc>
      <w:tc>
        <w:tcPr>
          <w:tcW w:w="3986" w:type="dxa"/>
        </w:tcPr>
        <w:p w:rsidR="005E50C4" w:rsidRPr="00A72DD3" w:rsidRDefault="005E50C4">
          <w:pPr>
            <w:pStyle w:val="Header"/>
            <w:jc w:val="right"/>
            <w:rPr>
              <w:szCs w:val="24"/>
            </w:rPr>
          </w:pPr>
        </w:p>
      </w:tc>
    </w:tr>
  </w:tbl>
  <w:p w:rsidR="005E50C4" w:rsidRDefault="005E50C4">
    <w:pPr>
      <w:pStyle w:val="Head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17671"/>
    <w:multiLevelType w:val="hybridMultilevel"/>
    <w:tmpl w:val="2A0ECD4C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98C4256"/>
    <w:multiLevelType w:val="hybridMultilevel"/>
    <w:tmpl w:val="2FF66AF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F980810"/>
    <w:multiLevelType w:val="hybridMultilevel"/>
    <w:tmpl w:val="FDC2C9C2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31887BF7"/>
    <w:multiLevelType w:val="multilevel"/>
    <w:tmpl w:val="202A32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359B3688"/>
    <w:multiLevelType w:val="hybridMultilevel"/>
    <w:tmpl w:val="9192FC3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37EC2230"/>
    <w:multiLevelType w:val="hybridMultilevel"/>
    <w:tmpl w:val="9E4AFABA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3D3C55D4"/>
    <w:multiLevelType w:val="hybridMultilevel"/>
    <w:tmpl w:val="D126212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402C0BD2"/>
    <w:multiLevelType w:val="hybridMultilevel"/>
    <w:tmpl w:val="1D2C91C6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EE1419D"/>
    <w:multiLevelType w:val="hybridMultilevel"/>
    <w:tmpl w:val="EF7AAAF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0660527"/>
    <w:multiLevelType w:val="hybridMultilevel"/>
    <w:tmpl w:val="FE0A877A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6BF7E5C"/>
    <w:multiLevelType w:val="hybridMultilevel"/>
    <w:tmpl w:val="E33049D6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68711238"/>
    <w:multiLevelType w:val="hybridMultilevel"/>
    <w:tmpl w:val="ECF05956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9244557"/>
    <w:multiLevelType w:val="hybridMultilevel"/>
    <w:tmpl w:val="D7429522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741D5EA1"/>
    <w:multiLevelType w:val="hybridMultilevel"/>
    <w:tmpl w:val="202A3202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7A0D1E2B"/>
    <w:multiLevelType w:val="hybridMultilevel"/>
    <w:tmpl w:val="0046D4D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9"/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3"/>
  </w:num>
  <w:num w:numId="9">
    <w:abstractNumId w:val="14"/>
  </w:num>
  <w:num w:numId="10">
    <w:abstractNumId w:val="6"/>
  </w:num>
  <w:num w:numId="11">
    <w:abstractNumId w:val="2"/>
  </w:num>
  <w:num w:numId="12">
    <w:abstractNumId w:val="12"/>
  </w:num>
  <w:num w:numId="13">
    <w:abstractNumId w:val="1"/>
  </w:num>
  <w:num w:numId="14">
    <w:abstractNumId w:val="0"/>
  </w:num>
  <w:num w:numId="15">
    <w:abstractNumId w:val="5"/>
  </w:num>
  <w:num w:numId="16">
    <w:abstractNumId w:val="4"/>
  </w:num>
  <w:num w:numId="17">
    <w:abstractNumId w:val="7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8"/>
  <w:displayBackgroundShape/>
  <w:embedSystemFonts/>
  <w:stylePaneFormatFilter w:val="3F01"/>
  <w:documentProtection w:edit="forms" w:enforcement="1" w:cryptProviderType="rsaFull" w:cryptAlgorithmClass="hash" w:cryptAlgorithmType="typeAny" w:cryptAlgorithmSid="4" w:cryptSpinCount="100000" w:hash="vyPtSplt/gUxhzjaqTV+Ka6mFgw=" w:salt="URhlFLw3t1kBiqQq3BryTw=="/>
  <w:defaultTabStop w:val="708"/>
  <w:hyphenationZone w:val="4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7DE"/>
    <w:rsid w:val="00004BD8"/>
    <w:rsid w:val="00014D6F"/>
    <w:rsid w:val="00020E4F"/>
    <w:rsid w:val="00042695"/>
    <w:rsid w:val="00047EEF"/>
    <w:rsid w:val="00054ACB"/>
    <w:rsid w:val="00055C6F"/>
    <w:rsid w:val="00057AD5"/>
    <w:rsid w:val="00071F62"/>
    <w:rsid w:val="000D0E7A"/>
    <w:rsid w:val="000E5EFA"/>
    <w:rsid w:val="000F1EBF"/>
    <w:rsid w:val="00104751"/>
    <w:rsid w:val="00104DBD"/>
    <w:rsid w:val="00112553"/>
    <w:rsid w:val="00112E58"/>
    <w:rsid w:val="001255DC"/>
    <w:rsid w:val="0013089E"/>
    <w:rsid w:val="00134ABC"/>
    <w:rsid w:val="00160C3A"/>
    <w:rsid w:val="001623A6"/>
    <w:rsid w:val="00167464"/>
    <w:rsid w:val="00183301"/>
    <w:rsid w:val="001838DB"/>
    <w:rsid w:val="001A4D97"/>
    <w:rsid w:val="001C00BD"/>
    <w:rsid w:val="001C3E12"/>
    <w:rsid w:val="001D77DE"/>
    <w:rsid w:val="001E2EBC"/>
    <w:rsid w:val="00203689"/>
    <w:rsid w:val="00211EB9"/>
    <w:rsid w:val="00222BD5"/>
    <w:rsid w:val="0022510F"/>
    <w:rsid w:val="00246664"/>
    <w:rsid w:val="0025134C"/>
    <w:rsid w:val="00287C90"/>
    <w:rsid w:val="00294169"/>
    <w:rsid w:val="00295F8C"/>
    <w:rsid w:val="0029630E"/>
    <w:rsid w:val="002A1FC2"/>
    <w:rsid w:val="002A34EB"/>
    <w:rsid w:val="002B4FCA"/>
    <w:rsid w:val="002B6E33"/>
    <w:rsid w:val="002D4291"/>
    <w:rsid w:val="002F0C21"/>
    <w:rsid w:val="0030004F"/>
    <w:rsid w:val="00307653"/>
    <w:rsid w:val="00316813"/>
    <w:rsid w:val="003250ED"/>
    <w:rsid w:val="00350D55"/>
    <w:rsid w:val="003528CA"/>
    <w:rsid w:val="00352A0A"/>
    <w:rsid w:val="00366124"/>
    <w:rsid w:val="00366AFE"/>
    <w:rsid w:val="00374C0A"/>
    <w:rsid w:val="00380574"/>
    <w:rsid w:val="003904A6"/>
    <w:rsid w:val="003A6A7C"/>
    <w:rsid w:val="003C2D0A"/>
    <w:rsid w:val="003C6C7F"/>
    <w:rsid w:val="003D2CEC"/>
    <w:rsid w:val="003F0C89"/>
    <w:rsid w:val="004278D1"/>
    <w:rsid w:val="00443FC0"/>
    <w:rsid w:val="004455E0"/>
    <w:rsid w:val="00451D1A"/>
    <w:rsid w:val="00457F90"/>
    <w:rsid w:val="004744CE"/>
    <w:rsid w:val="0048291B"/>
    <w:rsid w:val="00491459"/>
    <w:rsid w:val="004A23D5"/>
    <w:rsid w:val="004A64DD"/>
    <w:rsid w:val="004A65AF"/>
    <w:rsid w:val="004B04C0"/>
    <w:rsid w:val="004B0BDB"/>
    <w:rsid w:val="004B2B67"/>
    <w:rsid w:val="004C102F"/>
    <w:rsid w:val="004C3C60"/>
    <w:rsid w:val="004C5A45"/>
    <w:rsid w:val="004E7C8B"/>
    <w:rsid w:val="0050015E"/>
    <w:rsid w:val="00517A3C"/>
    <w:rsid w:val="0054107B"/>
    <w:rsid w:val="00562D82"/>
    <w:rsid w:val="005658F6"/>
    <w:rsid w:val="0059127D"/>
    <w:rsid w:val="00592F46"/>
    <w:rsid w:val="005978BF"/>
    <w:rsid w:val="005A3EA5"/>
    <w:rsid w:val="005B52F0"/>
    <w:rsid w:val="005C0AF0"/>
    <w:rsid w:val="005D2F30"/>
    <w:rsid w:val="005E0ECD"/>
    <w:rsid w:val="005E2CFC"/>
    <w:rsid w:val="005E3DED"/>
    <w:rsid w:val="005E50C4"/>
    <w:rsid w:val="005E6632"/>
    <w:rsid w:val="005F12EB"/>
    <w:rsid w:val="005F5C20"/>
    <w:rsid w:val="005F771D"/>
    <w:rsid w:val="00632086"/>
    <w:rsid w:val="00671F17"/>
    <w:rsid w:val="00676935"/>
    <w:rsid w:val="00683120"/>
    <w:rsid w:val="00684F65"/>
    <w:rsid w:val="006A6167"/>
    <w:rsid w:val="006A7DC2"/>
    <w:rsid w:val="006D5F2F"/>
    <w:rsid w:val="006F183E"/>
    <w:rsid w:val="00702FD9"/>
    <w:rsid w:val="0072052A"/>
    <w:rsid w:val="0077668F"/>
    <w:rsid w:val="00783C1B"/>
    <w:rsid w:val="007C17F5"/>
    <w:rsid w:val="007C2D26"/>
    <w:rsid w:val="007C441E"/>
    <w:rsid w:val="007D210F"/>
    <w:rsid w:val="007F2190"/>
    <w:rsid w:val="007F52D4"/>
    <w:rsid w:val="00804F5C"/>
    <w:rsid w:val="00825A1B"/>
    <w:rsid w:val="00825E12"/>
    <w:rsid w:val="00826878"/>
    <w:rsid w:val="00867E54"/>
    <w:rsid w:val="00872D13"/>
    <w:rsid w:val="00874066"/>
    <w:rsid w:val="00882853"/>
    <w:rsid w:val="0089146E"/>
    <w:rsid w:val="00895686"/>
    <w:rsid w:val="008A2DAC"/>
    <w:rsid w:val="008A4B57"/>
    <w:rsid w:val="0092190D"/>
    <w:rsid w:val="00923C25"/>
    <w:rsid w:val="00947186"/>
    <w:rsid w:val="00953C7B"/>
    <w:rsid w:val="00954A8E"/>
    <w:rsid w:val="00965DF6"/>
    <w:rsid w:val="00983550"/>
    <w:rsid w:val="00991994"/>
    <w:rsid w:val="00994B55"/>
    <w:rsid w:val="009B6AF3"/>
    <w:rsid w:val="009C3647"/>
    <w:rsid w:val="009D027C"/>
    <w:rsid w:val="009D0835"/>
    <w:rsid w:val="009F7929"/>
    <w:rsid w:val="00A0099F"/>
    <w:rsid w:val="00A14D7D"/>
    <w:rsid w:val="00A323A8"/>
    <w:rsid w:val="00A40B19"/>
    <w:rsid w:val="00A44212"/>
    <w:rsid w:val="00A442D9"/>
    <w:rsid w:val="00A53901"/>
    <w:rsid w:val="00A60816"/>
    <w:rsid w:val="00A70E82"/>
    <w:rsid w:val="00A72A33"/>
    <w:rsid w:val="00A72DD3"/>
    <w:rsid w:val="00A760BA"/>
    <w:rsid w:val="00A832E9"/>
    <w:rsid w:val="00AB6C8C"/>
    <w:rsid w:val="00AE4CE7"/>
    <w:rsid w:val="00AF24A0"/>
    <w:rsid w:val="00AF6C9E"/>
    <w:rsid w:val="00B13743"/>
    <w:rsid w:val="00B15E22"/>
    <w:rsid w:val="00B17D7C"/>
    <w:rsid w:val="00B306BB"/>
    <w:rsid w:val="00B4113A"/>
    <w:rsid w:val="00B5545A"/>
    <w:rsid w:val="00B74486"/>
    <w:rsid w:val="00B77F4A"/>
    <w:rsid w:val="00B8313C"/>
    <w:rsid w:val="00BB56AD"/>
    <w:rsid w:val="00BC458A"/>
    <w:rsid w:val="00BD2C93"/>
    <w:rsid w:val="00BF2368"/>
    <w:rsid w:val="00BF4CA9"/>
    <w:rsid w:val="00C0209C"/>
    <w:rsid w:val="00C02CAA"/>
    <w:rsid w:val="00C03636"/>
    <w:rsid w:val="00C07063"/>
    <w:rsid w:val="00C21A20"/>
    <w:rsid w:val="00C5154F"/>
    <w:rsid w:val="00C61C9C"/>
    <w:rsid w:val="00C63E55"/>
    <w:rsid w:val="00C6432A"/>
    <w:rsid w:val="00C822A6"/>
    <w:rsid w:val="00C878D9"/>
    <w:rsid w:val="00C92D6E"/>
    <w:rsid w:val="00C95678"/>
    <w:rsid w:val="00CA07CD"/>
    <w:rsid w:val="00CA46DE"/>
    <w:rsid w:val="00CB7726"/>
    <w:rsid w:val="00CC3F60"/>
    <w:rsid w:val="00CD5518"/>
    <w:rsid w:val="00CD5A50"/>
    <w:rsid w:val="00CF11AE"/>
    <w:rsid w:val="00CF64CC"/>
    <w:rsid w:val="00D1633A"/>
    <w:rsid w:val="00D23B80"/>
    <w:rsid w:val="00D42760"/>
    <w:rsid w:val="00D56BD9"/>
    <w:rsid w:val="00D7588A"/>
    <w:rsid w:val="00D7761F"/>
    <w:rsid w:val="00D81F7E"/>
    <w:rsid w:val="00D84A39"/>
    <w:rsid w:val="00DA362C"/>
    <w:rsid w:val="00DA38A9"/>
    <w:rsid w:val="00DB5834"/>
    <w:rsid w:val="00DD30AB"/>
    <w:rsid w:val="00DD50FF"/>
    <w:rsid w:val="00DE0D17"/>
    <w:rsid w:val="00DE1D8B"/>
    <w:rsid w:val="00E07CD0"/>
    <w:rsid w:val="00E32FB6"/>
    <w:rsid w:val="00E35D17"/>
    <w:rsid w:val="00E462A2"/>
    <w:rsid w:val="00E55836"/>
    <w:rsid w:val="00E60C07"/>
    <w:rsid w:val="00E612CB"/>
    <w:rsid w:val="00E6684B"/>
    <w:rsid w:val="00E7115A"/>
    <w:rsid w:val="00E8628E"/>
    <w:rsid w:val="00E90B2F"/>
    <w:rsid w:val="00EB31CB"/>
    <w:rsid w:val="00EB4D2C"/>
    <w:rsid w:val="00EB59E2"/>
    <w:rsid w:val="00EC6FCA"/>
    <w:rsid w:val="00EE2B5B"/>
    <w:rsid w:val="00EE78CB"/>
    <w:rsid w:val="00F03466"/>
    <w:rsid w:val="00F10F3E"/>
    <w:rsid w:val="00F204EA"/>
    <w:rsid w:val="00F26A20"/>
    <w:rsid w:val="00F44F88"/>
    <w:rsid w:val="00F471F0"/>
    <w:rsid w:val="00F53B64"/>
    <w:rsid w:val="00F55A31"/>
    <w:rsid w:val="00F55C9F"/>
    <w:rsid w:val="00F6133B"/>
    <w:rsid w:val="00F6342E"/>
    <w:rsid w:val="00F67B58"/>
    <w:rsid w:val="00F72D6E"/>
    <w:rsid w:val="00F81524"/>
    <w:rsid w:val="00F851D3"/>
    <w:rsid w:val="00F8743F"/>
    <w:rsid w:val="00FA0D79"/>
    <w:rsid w:val="00FA340F"/>
    <w:rsid w:val="00FA3447"/>
    <w:rsid w:val="00FB2D5F"/>
    <w:rsid w:val="00FD3C8D"/>
    <w:rsid w:val="00FF1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uiPriority="0" w:unhideWhenUsed="1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7761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42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42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42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42D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42D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442D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42D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A442D9"/>
    <w:pPr>
      <w:keepNext/>
      <w:spacing w:after="60"/>
      <w:ind w:left="142" w:right="193"/>
      <w:outlineLvl w:val="7"/>
    </w:pPr>
    <w:rPr>
      <w:rFonts w:ascii="Garamond" w:hAnsi="Garamond"/>
      <w:b/>
      <w:sz w:val="3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3C1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3C1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83C1B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3C1B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83C1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3C1B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83C1B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83C1B"/>
    <w:rPr>
      <w:rFonts w:ascii="Calibri" w:hAnsi="Calibri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rsid w:val="00A442D9"/>
    <w:rPr>
      <w:rFonts w:cs="Times New Roman"/>
      <w:color w:val="333333"/>
      <w:u w:val="none"/>
      <w:effect w:val="none"/>
    </w:rPr>
  </w:style>
  <w:style w:type="character" w:styleId="FollowedHyperlink">
    <w:name w:val="FollowedHyperlink"/>
    <w:basedOn w:val="DefaultParagraphFont"/>
    <w:uiPriority w:val="99"/>
    <w:rsid w:val="00A442D9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A442D9"/>
    <w:pPr>
      <w:spacing w:before="100" w:beforeAutospacing="1" w:after="100" w:afterAutospacing="1"/>
    </w:pPr>
    <w:rPr>
      <w:color w:val="000000"/>
    </w:rPr>
  </w:style>
  <w:style w:type="character" w:customStyle="1" w:styleId="HeaderChar">
    <w:name w:val="Header Char"/>
    <w:uiPriority w:val="99"/>
    <w:locked/>
    <w:rsid w:val="00A442D9"/>
    <w:rPr>
      <w:sz w:val="24"/>
    </w:rPr>
  </w:style>
  <w:style w:type="paragraph" w:styleId="Header">
    <w:name w:val="header"/>
    <w:basedOn w:val="Normal"/>
    <w:link w:val="HeaderChar1"/>
    <w:uiPriority w:val="99"/>
    <w:rsid w:val="00A442D9"/>
    <w:pPr>
      <w:tabs>
        <w:tab w:val="center" w:pos="4252"/>
        <w:tab w:val="right" w:pos="8504"/>
      </w:tabs>
    </w:pPr>
    <w:rPr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783C1B"/>
    <w:rPr>
      <w:rFonts w:cs="Times New Roman"/>
      <w:sz w:val="24"/>
      <w:szCs w:val="24"/>
    </w:rPr>
  </w:style>
  <w:style w:type="character" w:customStyle="1" w:styleId="FooterChar">
    <w:name w:val="Footer Char"/>
    <w:uiPriority w:val="99"/>
    <w:locked/>
    <w:rsid w:val="00A442D9"/>
    <w:rPr>
      <w:sz w:val="24"/>
    </w:rPr>
  </w:style>
  <w:style w:type="paragraph" w:styleId="Footer">
    <w:name w:val="footer"/>
    <w:basedOn w:val="Normal"/>
    <w:link w:val="FooterChar1"/>
    <w:uiPriority w:val="99"/>
    <w:rsid w:val="00A442D9"/>
    <w:pPr>
      <w:tabs>
        <w:tab w:val="center" w:pos="4252"/>
        <w:tab w:val="right" w:pos="8504"/>
      </w:tabs>
    </w:pPr>
    <w:rPr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783C1B"/>
    <w:rPr>
      <w:rFonts w:cs="Times New Roman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42D9"/>
    <w:rPr>
      <w:rFonts w:ascii="Arial" w:hAnsi="Arial"/>
      <w:i/>
      <w:sz w:val="10"/>
      <w:szCs w:val="20"/>
    </w:rPr>
  </w:style>
  <w:style w:type="paragraph" w:styleId="EndnoteText">
    <w:name w:val="endnote text"/>
    <w:basedOn w:val="Normal"/>
    <w:link w:val="EndnoteTextChar"/>
    <w:uiPriority w:val="99"/>
    <w:semiHidden/>
    <w:rsid w:val="00A442D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3C1B"/>
    <w:rPr>
      <w:rFonts w:cs="Times New Roman"/>
      <w:sz w:val="20"/>
      <w:szCs w:val="20"/>
    </w:rPr>
  </w:style>
  <w:style w:type="character" w:customStyle="1" w:styleId="TitleChar">
    <w:name w:val="Title Char"/>
    <w:uiPriority w:val="99"/>
    <w:locked/>
    <w:rsid w:val="00A442D9"/>
    <w:rPr>
      <w:rFonts w:ascii="Garamond" w:hAnsi="Garamond"/>
      <w:sz w:val="40"/>
      <w:lang w:val="pt-PT" w:eastAsia="pt-PT"/>
    </w:rPr>
  </w:style>
  <w:style w:type="paragraph" w:styleId="Title">
    <w:name w:val="Title"/>
    <w:basedOn w:val="Normal"/>
    <w:link w:val="TitleChar1"/>
    <w:uiPriority w:val="99"/>
    <w:qFormat/>
    <w:rsid w:val="00A442D9"/>
    <w:pPr>
      <w:jc w:val="center"/>
    </w:pPr>
    <w:rPr>
      <w:rFonts w:ascii="Garamond" w:hAnsi="Garamond"/>
      <w:sz w:val="40"/>
      <w:szCs w:val="20"/>
    </w:rPr>
  </w:style>
  <w:style w:type="character" w:customStyle="1" w:styleId="TitleChar1">
    <w:name w:val="Title Char1"/>
    <w:basedOn w:val="DefaultParagraphFont"/>
    <w:link w:val="Title"/>
    <w:uiPriority w:val="99"/>
    <w:locked/>
    <w:rsid w:val="00783C1B"/>
    <w:rPr>
      <w:rFonts w:ascii="Cambria" w:hAnsi="Cambria" w:cs="Times New Roman"/>
      <w:b/>
      <w:bCs/>
      <w:kern w:val="28"/>
      <w:sz w:val="32"/>
      <w:szCs w:val="32"/>
    </w:rPr>
  </w:style>
  <w:style w:type="paragraph" w:styleId="BlockText">
    <w:name w:val="Block Text"/>
    <w:basedOn w:val="Normal"/>
    <w:uiPriority w:val="99"/>
    <w:rsid w:val="00A442D9"/>
    <w:pPr>
      <w:spacing w:before="60"/>
      <w:ind w:left="142" w:right="194"/>
    </w:pPr>
    <w:rPr>
      <w:rFonts w:ascii="Garamond" w:hAnsi="Garamond"/>
      <w:sz w:val="3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A442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83C1B"/>
    <w:rPr>
      <w:rFonts w:cs="Times New Roman"/>
      <w:sz w:val="2"/>
    </w:rPr>
  </w:style>
  <w:style w:type="character" w:customStyle="1" w:styleId="BalloonTextChar">
    <w:name w:val="Balloon Text Char"/>
    <w:uiPriority w:val="99"/>
    <w:locked/>
    <w:rsid w:val="00A442D9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rsid w:val="00A442D9"/>
    <w:rPr>
      <w:rFonts w:ascii="Tahoma" w:hAnsi="Tahoma"/>
      <w:sz w:val="16"/>
      <w:szCs w:val="2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783C1B"/>
    <w:rPr>
      <w:rFonts w:cs="Times New Roman"/>
      <w:sz w:val="2"/>
    </w:rPr>
  </w:style>
  <w:style w:type="paragraph" w:customStyle="1" w:styleId="Default">
    <w:name w:val="Default"/>
    <w:uiPriority w:val="99"/>
    <w:rsid w:val="00A442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A442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rafo2">
    <w:name w:val="parrafo2"/>
    <w:basedOn w:val="Normal"/>
    <w:uiPriority w:val="99"/>
    <w:rsid w:val="00A442D9"/>
    <w:pPr>
      <w:spacing w:line="480" w:lineRule="atLeast"/>
      <w:ind w:left="567"/>
      <w:jc w:val="both"/>
    </w:pPr>
    <w:rPr>
      <w:lang w:eastAsia="en-US"/>
    </w:rPr>
  </w:style>
  <w:style w:type="paragraph" w:customStyle="1" w:styleId="PargrafodaLista1">
    <w:name w:val="Parágrafo da Lista1"/>
    <w:basedOn w:val="Normal"/>
    <w:uiPriority w:val="99"/>
    <w:rsid w:val="00A442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SemEspaamento1"/>
    <w:uiPriority w:val="99"/>
    <w:locked/>
    <w:rsid w:val="00A442D9"/>
    <w:rPr>
      <w:rFonts w:ascii="Calibri" w:hAnsi="Calibri" w:cs="Times New Roman"/>
      <w:sz w:val="22"/>
      <w:szCs w:val="22"/>
      <w:lang w:val="en-US" w:eastAsia="en-US" w:bidi="ar-SA"/>
    </w:rPr>
  </w:style>
  <w:style w:type="paragraph" w:customStyle="1" w:styleId="SemEspaamento1">
    <w:name w:val="Sem Espaçamento1"/>
    <w:link w:val="NoSpacingChar"/>
    <w:uiPriority w:val="99"/>
    <w:rsid w:val="00A442D9"/>
    <w:rPr>
      <w:rFonts w:ascii="Calibri" w:hAnsi="Calibri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A442D9"/>
    <w:rPr>
      <w:rFonts w:cs="Times New Roman"/>
      <w:vertAlign w:val="superscript"/>
    </w:rPr>
  </w:style>
  <w:style w:type="character" w:customStyle="1" w:styleId="contentbold1">
    <w:name w:val="contentbold1"/>
    <w:uiPriority w:val="99"/>
    <w:rsid w:val="00A442D9"/>
    <w:rPr>
      <w:b/>
    </w:rPr>
  </w:style>
  <w:style w:type="table" w:styleId="TableGrid">
    <w:name w:val="Table Grid"/>
    <w:basedOn w:val="TableNormal"/>
    <w:uiPriority w:val="99"/>
    <w:rsid w:val="00A442D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A442D9"/>
    <w:rPr>
      <w:rFonts w:cs="Times New Roman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IMPRIMIR" wne:name="Project.NewMacros.Imprimir" wne:bEncrypt="00" wne:cmg="56"/>
    <wne:mcd wne:macroName="PROJECT.THISDOCUMENT.CLICK" wne:name="Project.ThisDocument.Click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mann@dgs.p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1023</TotalTime>
  <Pages>11</Pages>
  <Words>2347</Words>
  <Characters>12676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</dc:title>
  <dc:subject/>
  <dc:creator>gamann</dc:creator>
  <cp:keywords/>
  <dc:description/>
  <cp:lastModifiedBy>gamann</cp:lastModifiedBy>
  <cp:revision>67</cp:revision>
  <cp:lastPrinted>2012-08-08T12:27:00Z</cp:lastPrinted>
  <dcterms:created xsi:type="dcterms:W3CDTF">2012-05-25T12:00:00Z</dcterms:created>
  <dcterms:modified xsi:type="dcterms:W3CDTF">2012-10-03T11:43:00Z</dcterms:modified>
</cp:coreProperties>
</file>